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BD5C4" w14:textId="77777777" w:rsidR="00E8013F" w:rsidRPr="005C44AF" w:rsidRDefault="00283F7E" w:rsidP="00E8013F">
      <w:pPr>
        <w:spacing w:line="360" w:lineRule="auto"/>
        <w:jc w:val="center"/>
        <w:rPr>
          <w:sz w:val="32"/>
          <w:szCs w:val="32"/>
          <w:u w:val="single"/>
        </w:rPr>
      </w:pPr>
      <w:r w:rsidRPr="00E735D8">
        <w:rPr>
          <w:noProof/>
        </w:rPr>
        <mc:AlternateContent>
          <mc:Choice Requires="wps">
            <w:drawing>
              <wp:anchor distT="0" distB="0" distL="114300" distR="114300" simplePos="0" relativeHeight="251671040" behindDoc="0" locked="0" layoutInCell="1" allowOverlap="1" wp14:anchorId="74C21314" wp14:editId="5462ED10">
                <wp:simplePos x="0" y="0"/>
                <wp:positionH relativeFrom="column">
                  <wp:posOffset>-327319</wp:posOffset>
                </wp:positionH>
                <wp:positionV relativeFrom="paragraph">
                  <wp:posOffset>-423912</wp:posOffset>
                </wp:positionV>
                <wp:extent cx="2672366" cy="283210"/>
                <wp:effectExtent l="0" t="0" r="13970" b="21590"/>
                <wp:wrapNone/>
                <wp:docPr id="8" name="Textfeld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2366" cy="283210"/>
                        </a:xfrm>
                        <a:prstGeom prst="rect">
                          <a:avLst/>
                        </a:prstGeom>
                        <a:solidFill>
                          <a:srgbClr val="FFFFFF"/>
                        </a:solidFill>
                        <a:ln w="9525">
                          <a:solidFill>
                            <a:srgbClr val="000000"/>
                          </a:solidFill>
                          <a:miter lim="800000"/>
                          <a:headEnd/>
                          <a:tailEnd/>
                        </a:ln>
                      </wps:spPr>
                      <wps:txbx>
                        <w:txbxContent>
                          <w:p w14:paraId="3C031FCC"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sidR="00710F22">
                              <w:rPr>
                                <w:i/>
                                <w:sz w:val="20"/>
                                <w:szCs w:val="20"/>
                              </w:rPr>
                              <w:t>Realschulen</w:t>
                            </w:r>
                            <w:r>
                              <w:rPr>
                                <w:i/>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C21314" id="_x0000_t202" coordsize="21600,21600" o:spt="202" path="m,l,21600r21600,l21600,xe">
                <v:stroke joinstyle="miter"/>
                <v:path gradientshapeok="t" o:connecttype="rect"/>
              </v:shapetype>
              <v:shape id="Textfeld 8" o:spid="_x0000_s1026" type="#_x0000_t202" style="position:absolute;left:0;text-align:left;margin-left:-25.75pt;margin-top:-33.4pt;width:210.4pt;height:22.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">
                <v:textbox>
                  <w:txbxContent>
                    <w:p w14:paraId="3C031FCC"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sidR="00710F22">
                        <w:rPr>
                          <w:i/>
                          <w:sz w:val="20"/>
                          <w:szCs w:val="20"/>
                        </w:rPr>
                        <w:t>Realschulen</w:t>
                      </w:r>
                      <w:r>
                        <w:rPr>
                          <w:i/>
                          <w:sz w:val="20"/>
                          <w:szCs w:val="20"/>
                        </w:rPr>
                        <w:t xml:space="preserve"> </w:t>
                      </w:r>
                    </w:p>
                  </w:txbxContent>
                </v:textbox>
              </v:shape>
            </w:pict>
          </mc:Fallback>
        </mc:AlternateContent>
      </w:r>
      <w:r w:rsidR="00083C40" w:rsidRPr="005C44AF">
        <w:rPr>
          <w:noProof/>
        </w:rPr>
        <mc:AlternateContent>
          <mc:Choice Requires="wps">
            <w:drawing>
              <wp:anchor distT="0" distB="0" distL="114300" distR="114300" simplePos="0" relativeHeight="251661824" behindDoc="0" locked="0" layoutInCell="1" allowOverlap="1" wp14:anchorId="722D4FF5" wp14:editId="4F615F57">
                <wp:simplePos x="0" y="0"/>
                <wp:positionH relativeFrom="column">
                  <wp:posOffset>4759960</wp:posOffset>
                </wp:positionH>
                <wp:positionV relativeFrom="paragraph">
                  <wp:posOffset>-499745</wp:posOffset>
                </wp:positionV>
                <wp:extent cx="1276350" cy="219075"/>
                <wp:effectExtent l="0" t="0" r="19050" b="28575"/>
                <wp:wrapNone/>
                <wp:docPr id="9"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219075"/>
                        </a:xfrm>
                        <a:prstGeom prst="rect">
                          <a:avLst/>
                        </a:prstGeom>
                        <a:solidFill>
                          <a:srgbClr val="FFFFFF"/>
                        </a:solidFill>
                        <a:ln w="9525">
                          <a:solidFill>
                            <a:srgbClr val="000000"/>
                          </a:solidFill>
                          <a:miter lim="800000"/>
                          <a:headEnd/>
                          <a:tailEnd/>
                        </a:ln>
                      </wps:spPr>
                      <wps:txbx>
                        <w:txbxContent>
                          <w:p w14:paraId="75EAF794" w14:textId="192FCF57" w:rsidR="00E8013F" w:rsidRPr="00980786" w:rsidRDefault="0062492C" w:rsidP="00E8013F">
                            <w:pPr>
                              <w:jc w:val="center"/>
                              <w:rPr>
                                <w:i/>
                                <w:sz w:val="14"/>
                                <w:szCs w:val="20"/>
                              </w:rPr>
                            </w:pPr>
                            <w:r w:rsidRPr="002623AF">
                              <w:rPr>
                                <w:i/>
                                <w:sz w:val="14"/>
                                <w:szCs w:val="20"/>
                              </w:rPr>
                              <w:t xml:space="preserve">Version: </w:t>
                            </w:r>
                            <w:r w:rsidR="005912F7">
                              <w:rPr>
                                <w:i/>
                                <w:sz w:val="14"/>
                                <w:szCs w:val="20"/>
                              </w:rPr>
                              <w:t>Februar</w:t>
                            </w:r>
                            <w:r w:rsidRPr="00581F3B">
                              <w:rPr>
                                <w:i/>
                                <w:sz w:val="14"/>
                                <w:szCs w:val="20"/>
                              </w:rPr>
                              <w:t xml:space="preserve"> 20</w:t>
                            </w:r>
                            <w:r w:rsidR="00467ED3" w:rsidRPr="00581F3B">
                              <w:rPr>
                                <w:i/>
                                <w:sz w:val="14"/>
                                <w:szCs w:val="20"/>
                              </w:rPr>
                              <w:t>2</w:t>
                            </w:r>
                            <w:r w:rsidR="008907D8">
                              <w:rPr>
                                <w:i/>
                                <w:sz w:val="14"/>
                                <w:szCs w:val="20"/>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2D4FF5" id="Textfeld 9" o:spid="_x0000_s1027" type="#_x0000_t202" style="position:absolute;left:0;text-align:left;margin-left:374.8pt;margin-top:-39.35pt;width:100.5pt;height:17.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">
                <v:textbox>
                  <w:txbxContent>
                    <w:p w14:paraId="75EAF794" w14:textId="192FCF57" w:rsidR="00E8013F" w:rsidRPr="00980786" w:rsidRDefault="0062492C" w:rsidP="00E8013F">
                      <w:pPr>
                        <w:jc w:val="center"/>
                        <w:rPr>
                          <w:i/>
                          <w:sz w:val="14"/>
                          <w:szCs w:val="20"/>
                        </w:rPr>
                      </w:pPr>
                      <w:r w:rsidRPr="002623AF">
                        <w:rPr>
                          <w:i/>
                          <w:sz w:val="14"/>
                          <w:szCs w:val="20"/>
                        </w:rPr>
                        <w:t xml:space="preserve">Version: </w:t>
                      </w:r>
                      <w:r w:rsidR="005912F7">
                        <w:rPr>
                          <w:i/>
                          <w:sz w:val="14"/>
                          <w:szCs w:val="20"/>
                        </w:rPr>
                        <w:t>Februar</w:t>
                      </w:r>
                      <w:r w:rsidRPr="00581F3B">
                        <w:rPr>
                          <w:i/>
                          <w:sz w:val="14"/>
                          <w:szCs w:val="20"/>
                        </w:rPr>
                        <w:t xml:space="preserve"> 20</w:t>
                      </w:r>
                      <w:r w:rsidR="00467ED3" w:rsidRPr="00581F3B">
                        <w:rPr>
                          <w:i/>
                          <w:sz w:val="14"/>
                          <w:szCs w:val="20"/>
                        </w:rPr>
                        <w:t>2</w:t>
                      </w:r>
                      <w:r w:rsidR="008907D8">
                        <w:rPr>
                          <w:i/>
                          <w:sz w:val="14"/>
                          <w:szCs w:val="20"/>
                        </w:rPr>
                        <w:t>6</w:t>
                      </w:r>
                    </w:p>
                  </w:txbxContent>
                </v:textbox>
              </v:shape>
            </w:pict>
          </mc:Fallback>
        </mc:AlternateContent>
      </w:r>
      <w:r w:rsidR="00E8013F" w:rsidRPr="005C44AF">
        <w:rPr>
          <w:sz w:val="32"/>
          <w:szCs w:val="32"/>
          <w:u w:val="single"/>
        </w:rPr>
        <w:t>A n t r a g</w:t>
      </w:r>
    </w:p>
    <w:p w14:paraId="25C48FEE" w14:textId="1EC86112" w:rsidR="00E8013F" w:rsidRPr="00E14F46" w:rsidRDefault="00E8013F" w:rsidP="00E8013F">
      <w:pPr>
        <w:jc w:val="center"/>
        <w:rPr>
          <w:szCs w:val="28"/>
        </w:rPr>
      </w:pPr>
      <w:r w:rsidRPr="00E14F46">
        <w:rPr>
          <w:szCs w:val="28"/>
          <w:u w:val="single"/>
        </w:rPr>
        <w:t xml:space="preserve">auf </w:t>
      </w:r>
      <w:r w:rsidR="00E049A6">
        <w:rPr>
          <w:szCs w:val="28"/>
          <w:u w:val="single"/>
        </w:rPr>
        <w:t>Einrichtung</w:t>
      </w:r>
      <w:r w:rsidRPr="00E14F46">
        <w:rPr>
          <w:szCs w:val="28"/>
          <w:u w:val="single"/>
        </w:rPr>
        <w:t xml:space="preserve"> eines gebundenen Ganztagsangebots</w:t>
      </w:r>
      <w:r w:rsidR="008806D7" w:rsidRPr="00E14F46">
        <w:rPr>
          <w:szCs w:val="28"/>
          <w:u w:val="single"/>
        </w:rPr>
        <w:br/>
        <w:t xml:space="preserve">an </w:t>
      </w:r>
      <w:r w:rsidR="00710F22">
        <w:rPr>
          <w:szCs w:val="28"/>
          <w:u w:val="single"/>
        </w:rPr>
        <w:t>einer</w:t>
      </w:r>
      <w:r w:rsidR="00D81CD3" w:rsidRPr="00E14F46">
        <w:rPr>
          <w:szCs w:val="28"/>
          <w:u w:val="single"/>
        </w:rPr>
        <w:t xml:space="preserve"> </w:t>
      </w:r>
      <w:r w:rsidR="00E049A6">
        <w:rPr>
          <w:szCs w:val="28"/>
          <w:u w:val="single"/>
        </w:rPr>
        <w:t xml:space="preserve">staatlichen </w:t>
      </w:r>
      <w:r w:rsidR="00710F22">
        <w:rPr>
          <w:szCs w:val="28"/>
          <w:u w:val="single"/>
        </w:rPr>
        <w:t>Realschule</w:t>
      </w:r>
    </w:p>
    <w:p w14:paraId="00D25B22" w14:textId="77777777" w:rsidR="00E8013F" w:rsidRPr="00E14F46" w:rsidRDefault="00E8013F" w:rsidP="00E8013F">
      <w:pPr>
        <w:jc w:val="center"/>
        <w:rPr>
          <w:szCs w:val="28"/>
        </w:rPr>
      </w:pPr>
    </w:p>
    <w:p w14:paraId="20FEC746" w14:textId="77777777" w:rsidR="00E8013F" w:rsidRPr="005A0EF1" w:rsidRDefault="00E8013F" w:rsidP="00B40054">
      <w:pPr>
        <w:spacing w:after="120"/>
        <w:rPr>
          <w:sz w:val="22"/>
          <w:szCs w:val="22"/>
        </w:rPr>
      </w:pPr>
      <w:r w:rsidRPr="005A0EF1">
        <w:rPr>
          <w:sz w:val="22"/>
          <w:szCs w:val="22"/>
        </w:rPr>
        <w:t>Als Schul</w:t>
      </w:r>
      <w:r w:rsidR="00E049A6">
        <w:rPr>
          <w:sz w:val="22"/>
          <w:szCs w:val="22"/>
        </w:rPr>
        <w:t>aufwands</w:t>
      </w:r>
      <w:r w:rsidRPr="005A0EF1">
        <w:rPr>
          <w:sz w:val="22"/>
          <w:szCs w:val="22"/>
        </w:rPr>
        <w:t>träger der/des</w:t>
      </w:r>
    </w:p>
    <w:tbl>
      <w:tblPr>
        <w:tblStyle w:val="Tabellenraster"/>
        <w:tblW w:w="0" w:type="auto"/>
        <w:tblInd w:w="534" w:type="dxa"/>
        <w:tblLook w:val="04A0" w:firstRow="1" w:lastRow="0" w:firstColumn="1" w:lastColumn="0" w:noHBand="0" w:noVBand="1"/>
      </w:tblPr>
      <w:tblGrid>
        <w:gridCol w:w="1173"/>
        <w:gridCol w:w="6662"/>
      </w:tblGrid>
      <w:tr w:rsidR="005A0EF1" w14:paraId="07C498EF" w14:textId="77777777" w:rsidTr="00F734A2">
        <w:trPr>
          <w:trHeight w:val="567"/>
        </w:trPr>
        <w:tc>
          <w:tcPr>
            <w:tcW w:w="1173" w:type="dxa"/>
            <w:vAlign w:val="center"/>
          </w:tcPr>
          <w:p w14:paraId="692F8A71" w14:textId="758632F2"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Pr="005A0EF1">
              <w:rPr>
                <w:sz w:val="22"/>
                <w:szCs w:val="22"/>
              </w:rPr>
              <w:fldChar w:fldCharType="end"/>
            </w:r>
          </w:p>
        </w:tc>
        <w:tc>
          <w:tcPr>
            <w:tcW w:w="6662" w:type="dxa"/>
            <w:vAlign w:val="center"/>
          </w:tcPr>
          <w:p w14:paraId="5FDEF75D" w14:textId="6FB2F08B"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Pr="005A0EF1">
              <w:rPr>
                <w:sz w:val="22"/>
                <w:szCs w:val="22"/>
              </w:rPr>
              <w:fldChar w:fldCharType="end"/>
            </w:r>
          </w:p>
        </w:tc>
      </w:tr>
      <w:tr w:rsidR="005A0EF1" w14:paraId="5249B9AD" w14:textId="77777777" w:rsidTr="005A0EF1">
        <w:tc>
          <w:tcPr>
            <w:tcW w:w="1173" w:type="dxa"/>
          </w:tcPr>
          <w:p w14:paraId="1C2BBCC1" w14:textId="77777777" w:rsidR="005A0EF1" w:rsidRPr="005A0EF1" w:rsidRDefault="005A0EF1" w:rsidP="00B1085A">
            <w:pPr>
              <w:spacing w:line="360" w:lineRule="auto"/>
              <w:rPr>
                <w:sz w:val="14"/>
                <w:szCs w:val="28"/>
              </w:rPr>
            </w:pPr>
            <w:r w:rsidRPr="005A0EF1">
              <w:rPr>
                <w:sz w:val="14"/>
                <w:szCs w:val="28"/>
              </w:rPr>
              <w:t xml:space="preserve">(Schulnummer) </w:t>
            </w:r>
          </w:p>
        </w:tc>
        <w:tc>
          <w:tcPr>
            <w:tcW w:w="6662" w:type="dxa"/>
          </w:tcPr>
          <w:p w14:paraId="54F4E6DE" w14:textId="77777777" w:rsidR="005A0EF1" w:rsidRPr="005A0EF1" w:rsidRDefault="005A0EF1" w:rsidP="00B1085A">
            <w:pPr>
              <w:spacing w:line="360" w:lineRule="auto"/>
              <w:rPr>
                <w:sz w:val="14"/>
                <w:szCs w:val="28"/>
              </w:rPr>
            </w:pPr>
            <w:r w:rsidRPr="005A0EF1">
              <w:rPr>
                <w:sz w:val="14"/>
                <w:szCs w:val="28"/>
              </w:rPr>
              <w:t>(Name der Schule)</w:t>
            </w:r>
          </w:p>
        </w:tc>
      </w:tr>
      <w:tr w:rsidR="005A0EF1" w14:paraId="48B110C6" w14:textId="77777777" w:rsidTr="00F734A2">
        <w:trPr>
          <w:trHeight w:val="567"/>
        </w:trPr>
        <w:tc>
          <w:tcPr>
            <w:tcW w:w="7835" w:type="dxa"/>
            <w:gridSpan w:val="2"/>
            <w:vAlign w:val="center"/>
          </w:tcPr>
          <w:p w14:paraId="7164F251" w14:textId="5A72BA87"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Pr="005A0EF1">
              <w:rPr>
                <w:sz w:val="22"/>
                <w:szCs w:val="22"/>
              </w:rPr>
              <w:fldChar w:fldCharType="end"/>
            </w:r>
          </w:p>
        </w:tc>
      </w:tr>
      <w:tr w:rsidR="005A0EF1" w14:paraId="07975C91" w14:textId="77777777" w:rsidTr="005A0EF1">
        <w:trPr>
          <w:trHeight w:val="269"/>
        </w:trPr>
        <w:tc>
          <w:tcPr>
            <w:tcW w:w="7835" w:type="dxa"/>
            <w:gridSpan w:val="2"/>
          </w:tcPr>
          <w:p w14:paraId="4BDD65CE" w14:textId="77777777" w:rsidR="005A0EF1" w:rsidRPr="005A0EF1" w:rsidRDefault="005A0EF1" w:rsidP="005A0EF1">
            <w:pPr>
              <w:rPr>
                <w:sz w:val="14"/>
                <w:szCs w:val="28"/>
              </w:rPr>
            </w:pPr>
            <w:r w:rsidRPr="005A0EF1">
              <w:rPr>
                <w:sz w:val="14"/>
              </w:rPr>
              <w:t>(Anschrift der Schule)</w:t>
            </w:r>
          </w:p>
        </w:tc>
      </w:tr>
    </w:tbl>
    <w:p w14:paraId="54C6DA27" w14:textId="77777777" w:rsidR="005A0EF1" w:rsidRDefault="005A0EF1" w:rsidP="00B40054">
      <w:pPr>
        <w:spacing w:before="120" w:after="120"/>
        <w:rPr>
          <w:sz w:val="22"/>
          <w:szCs w:val="28"/>
        </w:rPr>
      </w:pPr>
      <w:r w:rsidRPr="005A0EF1">
        <w:rPr>
          <w:sz w:val="22"/>
          <w:szCs w:val="28"/>
        </w:rPr>
        <w:t>beantragt</w:t>
      </w:r>
    </w:p>
    <w:tbl>
      <w:tblPr>
        <w:tblStyle w:val="Tabellenraster"/>
        <w:tblW w:w="0" w:type="auto"/>
        <w:tblInd w:w="534" w:type="dxa"/>
        <w:tblLook w:val="04A0" w:firstRow="1" w:lastRow="0" w:firstColumn="1" w:lastColumn="0" w:noHBand="0" w:noVBand="1"/>
      </w:tblPr>
      <w:tblGrid>
        <w:gridCol w:w="992"/>
        <w:gridCol w:w="2126"/>
        <w:gridCol w:w="4717"/>
      </w:tblGrid>
      <w:tr w:rsidR="005A0EF1" w14:paraId="3B1DA07F" w14:textId="77777777" w:rsidTr="00F734A2">
        <w:trPr>
          <w:trHeight w:val="567"/>
        </w:trPr>
        <w:tc>
          <w:tcPr>
            <w:tcW w:w="7835" w:type="dxa"/>
            <w:gridSpan w:val="3"/>
            <w:vAlign w:val="center"/>
          </w:tcPr>
          <w:p w14:paraId="6BABDBD6" w14:textId="60DDEC3D"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Pr="005A0EF1">
              <w:rPr>
                <w:sz w:val="22"/>
                <w:szCs w:val="22"/>
              </w:rPr>
              <w:fldChar w:fldCharType="end"/>
            </w:r>
          </w:p>
        </w:tc>
      </w:tr>
      <w:tr w:rsidR="005A0EF1" w:rsidRPr="005A0EF1" w14:paraId="58D4F968" w14:textId="77777777" w:rsidTr="005A0EF1">
        <w:trPr>
          <w:trHeight w:val="331"/>
        </w:trPr>
        <w:tc>
          <w:tcPr>
            <w:tcW w:w="7835" w:type="dxa"/>
            <w:gridSpan w:val="3"/>
          </w:tcPr>
          <w:p w14:paraId="7AA2F66F" w14:textId="77777777" w:rsidR="005A0EF1" w:rsidRPr="005A0EF1" w:rsidRDefault="005A0EF1" w:rsidP="005A0EF1">
            <w:pPr>
              <w:rPr>
                <w:sz w:val="14"/>
                <w:szCs w:val="14"/>
              </w:rPr>
            </w:pPr>
            <w:r w:rsidRPr="005A0EF1">
              <w:rPr>
                <w:sz w:val="14"/>
                <w:szCs w:val="14"/>
              </w:rPr>
              <w:t>(</w:t>
            </w:r>
            <w:r w:rsidRPr="005A0EF1">
              <w:rPr>
                <w:spacing w:val="-8"/>
                <w:sz w:val="14"/>
                <w:szCs w:val="14"/>
              </w:rPr>
              <w:t>Bezeichnung des Schul</w:t>
            </w:r>
            <w:r w:rsidR="00E049A6">
              <w:rPr>
                <w:spacing w:val="-8"/>
                <w:sz w:val="14"/>
                <w:szCs w:val="14"/>
              </w:rPr>
              <w:t>aufwandst</w:t>
            </w:r>
            <w:r w:rsidRPr="005A0EF1">
              <w:rPr>
                <w:spacing w:val="-8"/>
                <w:sz w:val="14"/>
                <w:szCs w:val="14"/>
              </w:rPr>
              <w:t>rägers</w:t>
            </w:r>
            <w:r w:rsidRPr="005A0EF1">
              <w:rPr>
                <w:sz w:val="14"/>
                <w:szCs w:val="14"/>
              </w:rPr>
              <w:t>)</w:t>
            </w:r>
          </w:p>
        </w:tc>
      </w:tr>
      <w:tr w:rsidR="005A0EF1" w:rsidRPr="005A0EF1" w14:paraId="720D5641" w14:textId="77777777" w:rsidTr="00F734A2">
        <w:trPr>
          <w:trHeight w:val="567"/>
        </w:trPr>
        <w:tc>
          <w:tcPr>
            <w:tcW w:w="7835" w:type="dxa"/>
            <w:gridSpan w:val="3"/>
            <w:vAlign w:val="center"/>
          </w:tcPr>
          <w:p w14:paraId="7D70F8FF" w14:textId="3417EB8C" w:rsidR="005A0EF1" w:rsidRPr="005A0EF1" w:rsidRDefault="005A0EF1" w:rsidP="005A0EF1">
            <w:pPr>
              <w:rPr>
                <w:sz w:val="14"/>
                <w:szCs w:val="14"/>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Pr="005A0EF1">
              <w:rPr>
                <w:sz w:val="22"/>
                <w:szCs w:val="22"/>
              </w:rPr>
              <w:fldChar w:fldCharType="end"/>
            </w:r>
          </w:p>
        </w:tc>
      </w:tr>
      <w:tr w:rsidR="005A0EF1" w:rsidRPr="005A0EF1" w14:paraId="6025E1AC" w14:textId="77777777" w:rsidTr="005A0EF1">
        <w:trPr>
          <w:trHeight w:val="331"/>
        </w:trPr>
        <w:tc>
          <w:tcPr>
            <w:tcW w:w="7835" w:type="dxa"/>
            <w:gridSpan w:val="3"/>
          </w:tcPr>
          <w:p w14:paraId="04B2F321" w14:textId="77777777" w:rsidR="005A0EF1" w:rsidRPr="005A0EF1" w:rsidRDefault="005A0EF1" w:rsidP="005A0EF1">
            <w:pPr>
              <w:rPr>
                <w:sz w:val="14"/>
                <w:szCs w:val="14"/>
              </w:rPr>
            </w:pPr>
            <w:r w:rsidRPr="005A0EF1">
              <w:rPr>
                <w:sz w:val="14"/>
                <w:szCs w:val="14"/>
              </w:rPr>
              <w:t>(</w:t>
            </w:r>
            <w:r>
              <w:rPr>
                <w:spacing w:val="-8"/>
                <w:sz w:val="14"/>
                <w:szCs w:val="14"/>
              </w:rPr>
              <w:t>Rechtlicher Vertreter</w:t>
            </w:r>
            <w:r w:rsidRPr="005A0EF1">
              <w:rPr>
                <w:sz w:val="14"/>
                <w:szCs w:val="14"/>
              </w:rPr>
              <w:t>)</w:t>
            </w:r>
          </w:p>
        </w:tc>
      </w:tr>
      <w:tr w:rsidR="005A0EF1" w14:paraId="195517B8" w14:textId="77777777" w:rsidTr="00F734A2">
        <w:trPr>
          <w:trHeight w:val="567"/>
        </w:trPr>
        <w:tc>
          <w:tcPr>
            <w:tcW w:w="992" w:type="dxa"/>
            <w:vAlign w:val="center"/>
          </w:tcPr>
          <w:p w14:paraId="284F7587" w14:textId="5C8CD599"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Pr="005A0EF1">
              <w:rPr>
                <w:sz w:val="22"/>
                <w:szCs w:val="22"/>
              </w:rPr>
              <w:fldChar w:fldCharType="end"/>
            </w:r>
          </w:p>
        </w:tc>
        <w:tc>
          <w:tcPr>
            <w:tcW w:w="2126" w:type="dxa"/>
            <w:vAlign w:val="center"/>
          </w:tcPr>
          <w:p w14:paraId="0B5C810E" w14:textId="5A099466"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Pr="005A0EF1">
              <w:rPr>
                <w:sz w:val="22"/>
                <w:szCs w:val="22"/>
              </w:rPr>
              <w:fldChar w:fldCharType="end"/>
            </w:r>
          </w:p>
        </w:tc>
        <w:tc>
          <w:tcPr>
            <w:tcW w:w="4717" w:type="dxa"/>
            <w:vAlign w:val="center"/>
          </w:tcPr>
          <w:p w14:paraId="76CFB4B9" w14:textId="53649808"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Pr="005A0EF1">
              <w:rPr>
                <w:sz w:val="22"/>
                <w:szCs w:val="22"/>
              </w:rPr>
              <w:fldChar w:fldCharType="end"/>
            </w:r>
          </w:p>
        </w:tc>
      </w:tr>
      <w:tr w:rsidR="005A0EF1" w14:paraId="52D8B052" w14:textId="77777777" w:rsidTr="005A0EF1">
        <w:trPr>
          <w:trHeight w:val="269"/>
        </w:trPr>
        <w:tc>
          <w:tcPr>
            <w:tcW w:w="992" w:type="dxa"/>
          </w:tcPr>
          <w:p w14:paraId="707BA0B8" w14:textId="77777777" w:rsidR="005A0EF1" w:rsidRPr="005A0EF1" w:rsidRDefault="005A0EF1" w:rsidP="005A0EF1">
            <w:pPr>
              <w:rPr>
                <w:sz w:val="14"/>
                <w:szCs w:val="28"/>
              </w:rPr>
            </w:pPr>
            <w:r w:rsidRPr="005A0EF1">
              <w:rPr>
                <w:sz w:val="14"/>
              </w:rPr>
              <w:t>(</w:t>
            </w:r>
            <w:r>
              <w:rPr>
                <w:sz w:val="14"/>
              </w:rPr>
              <w:t>PLZ</w:t>
            </w:r>
            <w:r w:rsidRPr="005A0EF1">
              <w:rPr>
                <w:sz w:val="14"/>
              </w:rPr>
              <w:t>)</w:t>
            </w:r>
          </w:p>
        </w:tc>
        <w:tc>
          <w:tcPr>
            <w:tcW w:w="2126" w:type="dxa"/>
          </w:tcPr>
          <w:p w14:paraId="51D1997F" w14:textId="77777777" w:rsidR="005A0EF1" w:rsidRPr="005A0EF1" w:rsidRDefault="005A0EF1" w:rsidP="005A0EF1">
            <w:pPr>
              <w:rPr>
                <w:sz w:val="14"/>
                <w:szCs w:val="28"/>
              </w:rPr>
            </w:pPr>
            <w:r w:rsidRPr="005A0EF1">
              <w:rPr>
                <w:sz w:val="14"/>
              </w:rPr>
              <w:t>(</w:t>
            </w:r>
            <w:r>
              <w:rPr>
                <w:sz w:val="14"/>
              </w:rPr>
              <w:t>Ort</w:t>
            </w:r>
            <w:r w:rsidRPr="005A0EF1">
              <w:rPr>
                <w:sz w:val="14"/>
              </w:rPr>
              <w:t>)</w:t>
            </w:r>
          </w:p>
        </w:tc>
        <w:tc>
          <w:tcPr>
            <w:tcW w:w="4717" w:type="dxa"/>
          </w:tcPr>
          <w:p w14:paraId="70FA7147" w14:textId="77777777" w:rsidR="005A0EF1" w:rsidRPr="005A0EF1" w:rsidRDefault="005A0EF1" w:rsidP="005A0EF1">
            <w:pPr>
              <w:rPr>
                <w:sz w:val="14"/>
                <w:szCs w:val="28"/>
              </w:rPr>
            </w:pPr>
            <w:r w:rsidRPr="005A0EF1">
              <w:rPr>
                <w:sz w:val="14"/>
              </w:rPr>
              <w:t>(</w:t>
            </w:r>
            <w:r>
              <w:rPr>
                <w:sz w:val="14"/>
              </w:rPr>
              <w:t>Straße</w:t>
            </w:r>
            <w:r w:rsidRPr="005A0EF1">
              <w:rPr>
                <w:sz w:val="14"/>
              </w:rPr>
              <w:t>)</w:t>
            </w:r>
          </w:p>
        </w:tc>
      </w:tr>
    </w:tbl>
    <w:p w14:paraId="5DF1199F" w14:textId="77777777" w:rsidR="00B85458" w:rsidRDefault="00B85458" w:rsidP="00B40054">
      <w:pPr>
        <w:spacing w:before="120" w:after="120" w:line="36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133960" w14:paraId="44C475F7" w14:textId="77777777" w:rsidTr="00A16F86">
        <w:tc>
          <w:tcPr>
            <w:tcW w:w="675" w:type="dxa"/>
          </w:tcPr>
          <w:p w14:paraId="0570CED1" w14:textId="77777777" w:rsidR="00133960" w:rsidRDefault="00133960"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53BAEA89" w14:textId="2D55CD01" w:rsidR="00133960" w:rsidRDefault="00133960" w:rsidP="00A16F86">
            <w:pPr>
              <w:rPr>
                <w:sz w:val="22"/>
                <w:szCs w:val="22"/>
              </w:rPr>
            </w:pPr>
            <w:r w:rsidRPr="00735891">
              <w:rPr>
                <w:spacing w:val="-10"/>
                <w:sz w:val="22"/>
                <w:szCs w:val="22"/>
              </w:rPr>
              <w:t>den Aufbau eines gebundenen Ganztagszuges</w:t>
            </w:r>
            <w:r w:rsidRPr="00735891">
              <w:rPr>
                <w:sz w:val="22"/>
                <w:szCs w:val="22"/>
              </w:rPr>
              <w:t xml:space="preserve"> in den Jahrgangsstufen 5 und 6 an der genannten Realschule zum Schuljahr </w:t>
            </w:r>
            <w:r w:rsidRPr="00735891">
              <w:rPr>
                <w:sz w:val="22"/>
                <w:szCs w:val="22"/>
                <w:u w:val="single"/>
              </w:rPr>
              <w:fldChar w:fldCharType="begin">
                <w:ffData>
                  <w:name w:val="Text3"/>
                  <w:enabled/>
                  <w:calcOnExit w:val="0"/>
                  <w:textInput/>
                </w:ffData>
              </w:fldChar>
            </w:r>
            <w:r w:rsidRPr="00735891">
              <w:rPr>
                <w:sz w:val="22"/>
                <w:szCs w:val="22"/>
                <w:u w:val="single"/>
              </w:rPr>
              <w:instrText xml:space="preserve"> FORMTEXT </w:instrText>
            </w:r>
            <w:r w:rsidRPr="00735891">
              <w:rPr>
                <w:sz w:val="22"/>
                <w:szCs w:val="22"/>
                <w:u w:val="single"/>
              </w:rPr>
            </w:r>
            <w:r w:rsidRPr="00735891">
              <w:rPr>
                <w:sz w:val="22"/>
                <w:szCs w:val="22"/>
                <w:u w:val="single"/>
              </w:rPr>
              <w:fldChar w:fldCharType="separate"/>
            </w:r>
            <w:r w:rsidR="00E542E0">
              <w:rPr>
                <w:noProof/>
                <w:sz w:val="22"/>
                <w:szCs w:val="22"/>
                <w:u w:val="single"/>
              </w:rPr>
              <w:t> </w:t>
            </w:r>
            <w:r w:rsidR="00E542E0">
              <w:rPr>
                <w:noProof/>
                <w:sz w:val="22"/>
                <w:szCs w:val="22"/>
                <w:u w:val="single"/>
              </w:rPr>
              <w:t> </w:t>
            </w:r>
            <w:r w:rsidR="00E542E0">
              <w:rPr>
                <w:noProof/>
                <w:sz w:val="22"/>
                <w:szCs w:val="22"/>
                <w:u w:val="single"/>
              </w:rPr>
              <w:t> </w:t>
            </w:r>
            <w:r w:rsidR="00E542E0">
              <w:rPr>
                <w:noProof/>
                <w:sz w:val="22"/>
                <w:szCs w:val="22"/>
                <w:u w:val="single"/>
              </w:rPr>
              <w:t> </w:t>
            </w:r>
            <w:r w:rsidR="00E542E0">
              <w:rPr>
                <w:noProof/>
                <w:sz w:val="22"/>
                <w:szCs w:val="22"/>
                <w:u w:val="single"/>
              </w:rPr>
              <w:t> </w:t>
            </w:r>
            <w:r w:rsidRPr="00735891">
              <w:rPr>
                <w:sz w:val="22"/>
                <w:szCs w:val="22"/>
                <w:u w:val="single"/>
              </w:rPr>
              <w:fldChar w:fldCharType="end"/>
            </w:r>
            <w:r>
              <w:rPr>
                <w:sz w:val="22"/>
                <w:szCs w:val="22"/>
              </w:rPr>
              <w:t xml:space="preserve"> ,</w:t>
            </w:r>
            <w:r w:rsidR="003B266B">
              <w:rPr>
                <w:sz w:val="22"/>
                <w:szCs w:val="22"/>
              </w:rPr>
              <w:t xml:space="preserve"> </w:t>
            </w:r>
            <w:r w:rsidRPr="00735891">
              <w:rPr>
                <w:sz w:val="22"/>
                <w:szCs w:val="22"/>
              </w:rPr>
              <w:t>beginnend mit einer Klasse der Jahrgangsstufe 5.</w:t>
            </w:r>
          </w:p>
        </w:tc>
      </w:tr>
    </w:tbl>
    <w:p w14:paraId="3FEE69A9" w14:textId="77777777" w:rsidR="00133960" w:rsidRPr="00B81905" w:rsidRDefault="00133960" w:rsidP="00133960">
      <w:pPr>
        <w:rPr>
          <w:sz w:val="16"/>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133960" w14:paraId="022B8277" w14:textId="77777777" w:rsidTr="00A16F86">
        <w:tc>
          <w:tcPr>
            <w:tcW w:w="675" w:type="dxa"/>
          </w:tcPr>
          <w:p w14:paraId="38584592" w14:textId="77777777" w:rsidR="00133960" w:rsidRDefault="00133960"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2D71CF54" w14:textId="4090110C" w:rsidR="00133960" w:rsidRDefault="00133960" w:rsidP="00A16F86">
            <w:pPr>
              <w:rPr>
                <w:sz w:val="22"/>
                <w:szCs w:val="22"/>
              </w:rPr>
            </w:pPr>
            <w:r w:rsidRPr="00735891">
              <w:rPr>
                <w:spacing w:val="-10"/>
                <w:sz w:val="22"/>
                <w:szCs w:val="22"/>
              </w:rPr>
              <w:t>die Erweiterung eines gebundenen Ganztagszuges</w:t>
            </w:r>
            <w:r w:rsidRPr="00735891">
              <w:rPr>
                <w:sz w:val="22"/>
                <w:szCs w:val="22"/>
              </w:rPr>
              <w:t xml:space="preserve"> auf die Jahrgangsstufen 7 und 8 an der genannten Realschule zum Schuljahr </w:t>
            </w:r>
            <w:r w:rsidRPr="00735891">
              <w:rPr>
                <w:sz w:val="22"/>
                <w:szCs w:val="22"/>
                <w:u w:val="single"/>
              </w:rPr>
              <w:fldChar w:fldCharType="begin">
                <w:ffData>
                  <w:name w:val="Text3"/>
                  <w:enabled/>
                  <w:calcOnExit w:val="0"/>
                  <w:textInput/>
                </w:ffData>
              </w:fldChar>
            </w:r>
            <w:r w:rsidRPr="00735891">
              <w:rPr>
                <w:sz w:val="22"/>
                <w:szCs w:val="22"/>
                <w:u w:val="single"/>
              </w:rPr>
              <w:instrText xml:space="preserve"> FORMTEXT </w:instrText>
            </w:r>
            <w:r w:rsidRPr="00735891">
              <w:rPr>
                <w:sz w:val="22"/>
                <w:szCs w:val="22"/>
                <w:u w:val="single"/>
              </w:rPr>
            </w:r>
            <w:r w:rsidRPr="00735891">
              <w:rPr>
                <w:sz w:val="22"/>
                <w:szCs w:val="22"/>
                <w:u w:val="single"/>
              </w:rPr>
              <w:fldChar w:fldCharType="separate"/>
            </w:r>
            <w:r w:rsidR="00E542E0">
              <w:rPr>
                <w:noProof/>
                <w:sz w:val="22"/>
                <w:szCs w:val="22"/>
                <w:u w:val="single"/>
              </w:rPr>
              <w:t> </w:t>
            </w:r>
            <w:r w:rsidR="00E542E0">
              <w:rPr>
                <w:noProof/>
                <w:sz w:val="22"/>
                <w:szCs w:val="22"/>
                <w:u w:val="single"/>
              </w:rPr>
              <w:t> </w:t>
            </w:r>
            <w:r w:rsidR="00E542E0">
              <w:rPr>
                <w:noProof/>
                <w:sz w:val="22"/>
                <w:szCs w:val="22"/>
                <w:u w:val="single"/>
              </w:rPr>
              <w:t> </w:t>
            </w:r>
            <w:r w:rsidR="00E542E0">
              <w:rPr>
                <w:noProof/>
                <w:sz w:val="22"/>
                <w:szCs w:val="22"/>
                <w:u w:val="single"/>
              </w:rPr>
              <w:t> </w:t>
            </w:r>
            <w:r w:rsidR="00E542E0">
              <w:rPr>
                <w:noProof/>
                <w:sz w:val="22"/>
                <w:szCs w:val="22"/>
                <w:u w:val="single"/>
              </w:rPr>
              <w:t> </w:t>
            </w:r>
            <w:r w:rsidRPr="00735891">
              <w:rPr>
                <w:sz w:val="22"/>
                <w:szCs w:val="22"/>
                <w:u w:val="single"/>
              </w:rPr>
              <w:fldChar w:fldCharType="end"/>
            </w:r>
            <w:r>
              <w:rPr>
                <w:sz w:val="22"/>
                <w:szCs w:val="22"/>
              </w:rPr>
              <w:t xml:space="preserve"> , </w:t>
            </w:r>
            <w:r w:rsidRPr="00735891">
              <w:rPr>
                <w:sz w:val="22"/>
                <w:szCs w:val="22"/>
              </w:rPr>
              <w:t>beginnend mit einer Klasse der Jahrgangsstufe 7.</w:t>
            </w:r>
          </w:p>
        </w:tc>
      </w:tr>
    </w:tbl>
    <w:p w14:paraId="5A38C481" w14:textId="77777777" w:rsidR="00133960" w:rsidRPr="00B81905" w:rsidRDefault="00133960" w:rsidP="00133960">
      <w:pPr>
        <w:rPr>
          <w:sz w:val="16"/>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133960" w14:paraId="3B2F6E4D" w14:textId="77777777" w:rsidTr="00A16F86">
        <w:tc>
          <w:tcPr>
            <w:tcW w:w="675" w:type="dxa"/>
          </w:tcPr>
          <w:p w14:paraId="4ED76853" w14:textId="77777777" w:rsidR="00133960" w:rsidRDefault="00133960"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38CA125E" w14:textId="562B7A6D" w:rsidR="00133960" w:rsidRDefault="00133960" w:rsidP="00A16F86">
            <w:pPr>
              <w:rPr>
                <w:sz w:val="22"/>
                <w:szCs w:val="22"/>
              </w:rPr>
            </w:pPr>
            <w:r w:rsidRPr="00735891">
              <w:rPr>
                <w:spacing w:val="-10"/>
                <w:sz w:val="22"/>
                <w:szCs w:val="22"/>
              </w:rPr>
              <w:t>die Erweiterung eines gebundenen Ganztagszuges</w:t>
            </w:r>
            <w:r w:rsidRPr="00735891">
              <w:rPr>
                <w:sz w:val="22"/>
                <w:szCs w:val="22"/>
              </w:rPr>
              <w:t xml:space="preserve"> auf die Jahrgangsstufen 9 und 10 an der genannten Realschule zum Schuljahr </w:t>
            </w:r>
            <w:r w:rsidRPr="00735891">
              <w:rPr>
                <w:sz w:val="22"/>
                <w:szCs w:val="22"/>
                <w:u w:val="single"/>
              </w:rPr>
              <w:fldChar w:fldCharType="begin">
                <w:ffData>
                  <w:name w:val="Text3"/>
                  <w:enabled/>
                  <w:calcOnExit w:val="0"/>
                  <w:textInput/>
                </w:ffData>
              </w:fldChar>
            </w:r>
            <w:r w:rsidRPr="00735891">
              <w:rPr>
                <w:sz w:val="22"/>
                <w:szCs w:val="22"/>
                <w:u w:val="single"/>
              </w:rPr>
              <w:instrText xml:space="preserve"> FORMTEXT </w:instrText>
            </w:r>
            <w:r w:rsidRPr="00735891">
              <w:rPr>
                <w:sz w:val="22"/>
                <w:szCs w:val="22"/>
                <w:u w:val="single"/>
              </w:rPr>
            </w:r>
            <w:r w:rsidRPr="00735891">
              <w:rPr>
                <w:sz w:val="22"/>
                <w:szCs w:val="22"/>
                <w:u w:val="single"/>
              </w:rPr>
              <w:fldChar w:fldCharType="separate"/>
            </w:r>
            <w:r w:rsidR="00E542E0">
              <w:rPr>
                <w:noProof/>
                <w:sz w:val="22"/>
                <w:szCs w:val="22"/>
                <w:u w:val="single"/>
              </w:rPr>
              <w:t> </w:t>
            </w:r>
            <w:r w:rsidR="00E542E0">
              <w:rPr>
                <w:noProof/>
                <w:sz w:val="22"/>
                <w:szCs w:val="22"/>
                <w:u w:val="single"/>
              </w:rPr>
              <w:t> </w:t>
            </w:r>
            <w:r w:rsidR="00E542E0">
              <w:rPr>
                <w:noProof/>
                <w:sz w:val="22"/>
                <w:szCs w:val="22"/>
                <w:u w:val="single"/>
              </w:rPr>
              <w:t> </w:t>
            </w:r>
            <w:r w:rsidR="00E542E0">
              <w:rPr>
                <w:noProof/>
                <w:sz w:val="22"/>
                <w:szCs w:val="22"/>
                <w:u w:val="single"/>
              </w:rPr>
              <w:t> </w:t>
            </w:r>
            <w:r w:rsidR="00E542E0">
              <w:rPr>
                <w:noProof/>
                <w:sz w:val="22"/>
                <w:szCs w:val="22"/>
                <w:u w:val="single"/>
              </w:rPr>
              <w:t> </w:t>
            </w:r>
            <w:r w:rsidRPr="00735891">
              <w:rPr>
                <w:sz w:val="22"/>
                <w:szCs w:val="22"/>
                <w:u w:val="single"/>
              </w:rPr>
              <w:fldChar w:fldCharType="end"/>
            </w:r>
            <w:r>
              <w:rPr>
                <w:sz w:val="22"/>
                <w:szCs w:val="22"/>
              </w:rPr>
              <w:t xml:space="preserve"> , </w:t>
            </w:r>
            <w:r w:rsidRPr="00735891">
              <w:rPr>
                <w:sz w:val="22"/>
                <w:szCs w:val="22"/>
              </w:rPr>
              <w:t>beginnend mit einer Klasse der Jahrgangsstufe 9.</w:t>
            </w:r>
          </w:p>
        </w:tc>
      </w:tr>
    </w:tbl>
    <w:p w14:paraId="25A744C2" w14:textId="77777777" w:rsidR="00B81905" w:rsidRPr="00133960" w:rsidRDefault="00B81905" w:rsidP="00133960">
      <w:pPr>
        <w:rPr>
          <w:sz w:val="16"/>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423CC2" w14:paraId="0E8AEAE7" w14:textId="77777777" w:rsidTr="00A16F86">
        <w:tc>
          <w:tcPr>
            <w:tcW w:w="675" w:type="dxa"/>
          </w:tcPr>
          <w:p w14:paraId="1D059694" w14:textId="77777777" w:rsidR="00423CC2" w:rsidRDefault="00423CC2"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7A6E65E8" w14:textId="77777777" w:rsidR="00423CC2" w:rsidRPr="00287F2F" w:rsidRDefault="00423CC2" w:rsidP="00A16F86">
            <w:pPr>
              <w:rPr>
                <w:sz w:val="18"/>
                <w:szCs w:val="22"/>
              </w:rPr>
            </w:pPr>
          </w:p>
          <w:p w14:paraId="784873AF" w14:textId="126D65C6" w:rsidR="00423CC2" w:rsidRDefault="00423CC2" w:rsidP="00A16F86">
            <w:pPr>
              <w:rPr>
                <w:sz w:val="22"/>
                <w:szCs w:val="22"/>
              </w:rPr>
            </w:pPr>
            <w:r>
              <w:rPr>
                <w:sz w:val="22"/>
                <w:szCs w:val="22"/>
              </w:rPr>
              <w:t>S</w:t>
            </w:r>
            <w:r w:rsidRPr="00735891">
              <w:rPr>
                <w:sz w:val="22"/>
                <w:szCs w:val="22"/>
              </w:rPr>
              <w:t>onstige</w:t>
            </w:r>
            <w:r>
              <w:rPr>
                <w:sz w:val="22"/>
                <w:szCs w:val="22"/>
              </w:rPr>
              <w:t>s</w:t>
            </w:r>
            <w:r w:rsidRPr="00735891">
              <w:rPr>
                <w:sz w:val="22"/>
                <w:szCs w:val="22"/>
              </w:rPr>
              <w:t xml:space="preserve">: </w:t>
            </w:r>
            <w:r w:rsidRPr="00735891">
              <w:rPr>
                <w:sz w:val="22"/>
                <w:szCs w:val="22"/>
              </w:rPr>
              <w:fldChar w:fldCharType="begin">
                <w:ffData>
                  <w:name w:val="Text8"/>
                  <w:enabled/>
                  <w:calcOnExit w:val="0"/>
                  <w:textInput/>
                </w:ffData>
              </w:fldChar>
            </w:r>
            <w:r w:rsidRPr="00735891">
              <w:rPr>
                <w:sz w:val="22"/>
                <w:szCs w:val="22"/>
              </w:rPr>
              <w:instrText xml:space="preserve"> FORMTEXT </w:instrText>
            </w:r>
            <w:r w:rsidRPr="00735891">
              <w:rPr>
                <w:sz w:val="22"/>
                <w:szCs w:val="22"/>
              </w:rPr>
            </w:r>
            <w:r w:rsidRPr="00735891">
              <w:rPr>
                <w:sz w:val="22"/>
                <w:szCs w:val="22"/>
              </w:rPr>
              <w:fldChar w:fldCharType="separate"/>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00E542E0">
              <w:rPr>
                <w:noProof/>
                <w:sz w:val="22"/>
                <w:szCs w:val="22"/>
              </w:rPr>
              <w:t> </w:t>
            </w:r>
            <w:r w:rsidRPr="00735891">
              <w:rPr>
                <w:sz w:val="22"/>
                <w:szCs w:val="22"/>
              </w:rPr>
              <w:fldChar w:fldCharType="end"/>
            </w:r>
          </w:p>
        </w:tc>
      </w:tr>
    </w:tbl>
    <w:p w14:paraId="026249CF" w14:textId="77777777" w:rsidR="00423CC2" w:rsidRDefault="00423CC2" w:rsidP="0050271D">
      <w:pPr>
        <w:spacing w:line="48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985"/>
        <w:gridCol w:w="565"/>
        <w:gridCol w:w="6987"/>
      </w:tblGrid>
      <w:tr w:rsidR="00F734A2" w14:paraId="5ABFA62C" w14:textId="77777777" w:rsidTr="00F734A2">
        <w:trPr>
          <w:trHeight w:val="467"/>
        </w:trPr>
        <w:tc>
          <w:tcPr>
            <w:tcW w:w="9210" w:type="dxa"/>
            <w:gridSpan w:val="4"/>
            <w:vAlign w:val="center"/>
          </w:tcPr>
          <w:p w14:paraId="0FB62BEC" w14:textId="77777777" w:rsidR="00F734A2" w:rsidRPr="00B33280" w:rsidRDefault="00F734A2" w:rsidP="00F734A2">
            <w:pPr>
              <w:rPr>
                <w:spacing w:val="-10"/>
                <w:sz w:val="22"/>
                <w:szCs w:val="22"/>
              </w:rPr>
            </w:pPr>
            <w:r>
              <w:rPr>
                <w:sz w:val="22"/>
                <w:szCs w:val="22"/>
              </w:rPr>
              <w:t>An der oben genannten Schule ist bereits ein gebundenes Ganztagsangebot eingerichtet</w:t>
            </w:r>
            <w:r w:rsidR="003B266B">
              <w:rPr>
                <w:sz w:val="22"/>
                <w:szCs w:val="22"/>
              </w:rPr>
              <w:t>:</w:t>
            </w:r>
          </w:p>
        </w:tc>
      </w:tr>
      <w:tr w:rsidR="00F734A2" w14:paraId="2E4BDFB0" w14:textId="77777777" w:rsidTr="00C210D2">
        <w:trPr>
          <w:trHeight w:hRule="exact" w:val="1513"/>
        </w:trPr>
        <w:tc>
          <w:tcPr>
            <w:tcW w:w="534" w:type="dxa"/>
          </w:tcPr>
          <w:p w14:paraId="0556C1A0" w14:textId="77777777" w:rsidR="00F734A2" w:rsidRDefault="00F734A2" w:rsidP="00C210D2">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992" w:type="dxa"/>
          </w:tcPr>
          <w:p w14:paraId="6C4ED038" w14:textId="77777777" w:rsidR="00F734A2" w:rsidRDefault="00F734A2" w:rsidP="00C210D2">
            <w:pPr>
              <w:spacing w:before="120"/>
              <w:rPr>
                <w:sz w:val="22"/>
                <w:szCs w:val="22"/>
              </w:rPr>
            </w:pPr>
            <w:r>
              <w:rPr>
                <w:sz w:val="22"/>
                <w:szCs w:val="22"/>
              </w:rPr>
              <w:t>Nein</w:t>
            </w:r>
          </w:p>
        </w:tc>
        <w:tc>
          <w:tcPr>
            <w:tcW w:w="567" w:type="dxa"/>
          </w:tcPr>
          <w:p w14:paraId="2696DDEB" w14:textId="77777777" w:rsidR="00F734A2" w:rsidRDefault="00F734A2" w:rsidP="00C210D2">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7117" w:type="dxa"/>
          </w:tcPr>
          <w:p w14:paraId="04CC57AB" w14:textId="5C3DDE5D" w:rsidR="00F734A2" w:rsidRDefault="00F734A2" w:rsidP="00C210D2">
            <w:pPr>
              <w:spacing w:before="120"/>
              <w:rPr>
                <w:sz w:val="22"/>
                <w:szCs w:val="22"/>
              </w:rPr>
            </w:pPr>
            <w:r>
              <w:rPr>
                <w:sz w:val="22"/>
                <w:szCs w:val="22"/>
              </w:rPr>
              <w:t xml:space="preserve">Ja, nämlich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E542E0">
              <w:rPr>
                <w:noProof/>
                <w:sz w:val="22"/>
                <w:szCs w:val="22"/>
                <w:u w:val="single"/>
              </w:rPr>
              <w:t> </w:t>
            </w:r>
            <w:r w:rsidR="00E542E0">
              <w:rPr>
                <w:noProof/>
                <w:sz w:val="22"/>
                <w:szCs w:val="22"/>
                <w:u w:val="single"/>
              </w:rPr>
              <w:t> </w:t>
            </w:r>
            <w:r w:rsidR="00E542E0">
              <w:rPr>
                <w:noProof/>
                <w:sz w:val="22"/>
                <w:szCs w:val="22"/>
                <w:u w:val="single"/>
              </w:rPr>
              <w:t> </w:t>
            </w:r>
            <w:r w:rsidR="00E542E0">
              <w:rPr>
                <w:noProof/>
                <w:sz w:val="22"/>
                <w:szCs w:val="22"/>
                <w:u w:val="single"/>
              </w:rPr>
              <w:t> </w:t>
            </w:r>
            <w:r w:rsidR="00E542E0">
              <w:rPr>
                <w:noProof/>
                <w:sz w:val="22"/>
                <w:szCs w:val="22"/>
                <w:u w:val="single"/>
              </w:rPr>
              <w:t> </w:t>
            </w:r>
            <w:r w:rsidRPr="0050271D">
              <w:rPr>
                <w:sz w:val="22"/>
                <w:szCs w:val="22"/>
                <w:u w:val="single"/>
              </w:rPr>
              <w:fldChar w:fldCharType="end"/>
            </w:r>
            <w:r>
              <w:rPr>
                <w:sz w:val="22"/>
                <w:szCs w:val="22"/>
                <w:u w:val="single"/>
              </w:rPr>
              <w:t xml:space="preserve"> </w:t>
            </w:r>
          </w:p>
        </w:tc>
      </w:tr>
    </w:tbl>
    <w:p w14:paraId="2FD12EFE" w14:textId="77777777" w:rsidR="00D83C16" w:rsidRDefault="00D83C16">
      <w:pPr>
        <w:rPr>
          <w:sz w:val="20"/>
        </w:rPr>
      </w:pPr>
    </w:p>
    <w:p w14:paraId="070487C4" w14:textId="77777777" w:rsidR="00D83C16" w:rsidRDefault="00D83C16">
      <w:pPr>
        <w:rPr>
          <w:sz w:val="20"/>
        </w:rPr>
      </w:pPr>
      <w:r>
        <w:rPr>
          <w:sz w:val="20"/>
        </w:rPr>
        <w:br w:type="page"/>
      </w:r>
    </w:p>
    <w:p w14:paraId="53D9143D" w14:textId="3AD77CD8" w:rsidR="00E049A6" w:rsidRPr="00E049A6" w:rsidRDefault="00E049A6" w:rsidP="00D83C16">
      <w:pPr>
        <w:numPr>
          <w:ilvl w:val="0"/>
          <w:numId w:val="2"/>
        </w:numPr>
        <w:spacing w:after="240" w:line="360" w:lineRule="auto"/>
        <w:ind w:hanging="436"/>
        <w:jc w:val="both"/>
        <w:rPr>
          <w:sz w:val="20"/>
        </w:rPr>
      </w:pPr>
      <w:r w:rsidRPr="00E049A6">
        <w:rPr>
          <w:sz w:val="20"/>
        </w:rPr>
        <w:lastRenderedPageBreak/>
        <w:t xml:space="preserve">Der unterzeichnende Schulaufwandsträger erklärt sein Einverständnis mit den in der </w:t>
      </w:r>
      <w:r w:rsidRPr="00E542E0">
        <w:rPr>
          <w:sz w:val="20"/>
        </w:rPr>
        <w:t xml:space="preserve">Bekanntmachung </w:t>
      </w:r>
      <w:r w:rsidR="00EF1490" w:rsidRPr="00E542E0">
        <w:rPr>
          <w:sz w:val="20"/>
        </w:rPr>
        <w:t xml:space="preserve">„Gebundene Ganztagsangebote an Schulen“ des Bayerischen Staatsministeriums für Unterricht und Kultus </w:t>
      </w:r>
      <w:r w:rsidR="00EF1490" w:rsidRPr="00E542E0">
        <w:rPr>
          <w:sz w:val="20"/>
          <w:szCs w:val="20"/>
        </w:rPr>
        <w:t>vom 23.01.2026 (Az. III.4-BO4207.6.1/70)</w:t>
      </w:r>
      <w:r w:rsidR="00EF1490" w:rsidRPr="00B81556">
        <w:rPr>
          <w:sz w:val="20"/>
          <w:szCs w:val="20"/>
        </w:rPr>
        <w:t xml:space="preserve"> </w:t>
      </w:r>
      <w:r w:rsidRPr="00E049A6">
        <w:rPr>
          <w:sz w:val="20"/>
        </w:rPr>
        <w:t>und den im kultusministeriellen Schreiben zum Antragsverfahren festgelegten Bestimmungen zur gebundenen Ganztagsschule.</w:t>
      </w:r>
    </w:p>
    <w:p w14:paraId="49EA3E2D" w14:textId="69A6A5FD" w:rsidR="00E049A6" w:rsidRPr="00E049A6" w:rsidRDefault="00E049A6" w:rsidP="00D83C16">
      <w:pPr>
        <w:numPr>
          <w:ilvl w:val="0"/>
          <w:numId w:val="2"/>
        </w:numPr>
        <w:spacing w:after="240" w:line="360" w:lineRule="auto"/>
        <w:ind w:hanging="436"/>
        <w:jc w:val="both"/>
        <w:rPr>
          <w:sz w:val="20"/>
        </w:rPr>
      </w:pPr>
      <w:r w:rsidRPr="00E049A6">
        <w:rPr>
          <w:sz w:val="20"/>
        </w:rPr>
        <w:t>Der unterzeichnende Schulaufwandsträger erklärt sein Einverständnis damit, den für den Ganztagsbetrieb anfallenden zusätzlichen Sachaufwand im Sinne von Art. 3 Abs. 2 des Bayerischen Schulfinanzierungsgesetzes (BaySchFG)</w:t>
      </w:r>
      <w:r w:rsidR="00EF1490" w:rsidRPr="005A2077">
        <w:rPr>
          <w:sz w:val="20"/>
        </w:rPr>
        <w:t xml:space="preserve"> </w:t>
      </w:r>
      <w:r w:rsidR="00EF1490" w:rsidRPr="00E542E0">
        <w:rPr>
          <w:sz w:val="20"/>
        </w:rPr>
        <w:t>zu tragen sowie eine pauschale Kostenbeteiligung je Ganztagsklasse</w:t>
      </w:r>
      <w:r w:rsidR="00EF1490" w:rsidRPr="00E542E0">
        <w:t xml:space="preserve"> </w:t>
      </w:r>
      <w:r w:rsidR="00EF1490" w:rsidRPr="00E542E0">
        <w:rPr>
          <w:sz w:val="20"/>
        </w:rPr>
        <w:t>und Schuljahr zu entrichten, deren Höhe im Rahmen des Antrags- und Genehmigungsverfahrens jährlich festgelegt und bekannt gegeben wird.</w:t>
      </w:r>
    </w:p>
    <w:p w14:paraId="3A603245" w14:textId="77777777" w:rsidR="00E049A6" w:rsidRPr="00E049A6" w:rsidRDefault="00E049A6" w:rsidP="00D83C16">
      <w:pPr>
        <w:numPr>
          <w:ilvl w:val="0"/>
          <w:numId w:val="2"/>
        </w:numPr>
        <w:spacing w:after="240" w:line="360" w:lineRule="auto"/>
        <w:ind w:hanging="436"/>
        <w:jc w:val="both"/>
        <w:rPr>
          <w:sz w:val="20"/>
        </w:rPr>
      </w:pPr>
      <w:r w:rsidRPr="00E049A6">
        <w:rPr>
          <w:sz w:val="20"/>
        </w:rPr>
        <w:t>Dem unterzeichnenden Schulaufwandsträger ist bekannt, dass der Freistaat die Genehmigung des gebundenen Ganztagszuges widerrufen kann, wenn die Kostenbeteiligung des Schulaufwandsträgers nicht oder nicht vollständig geleistet wird oder andere Genehmigungsvoraussetzungen nicht vorliegen oder entfallen.</w:t>
      </w:r>
    </w:p>
    <w:p w14:paraId="17754674" w14:textId="77777777" w:rsidR="00E049A6" w:rsidRPr="00E049A6" w:rsidRDefault="00E049A6" w:rsidP="00D83C16">
      <w:pPr>
        <w:numPr>
          <w:ilvl w:val="0"/>
          <w:numId w:val="2"/>
        </w:numPr>
        <w:spacing w:after="120" w:line="360" w:lineRule="auto"/>
        <w:ind w:left="714" w:hanging="430"/>
        <w:jc w:val="both"/>
        <w:rPr>
          <w:sz w:val="20"/>
        </w:rPr>
      </w:pPr>
      <w:r w:rsidRPr="00E049A6">
        <w:rPr>
          <w:sz w:val="20"/>
        </w:rPr>
        <w:t xml:space="preserve">Die Planungen sind gemäß Art. 6 Abs. </w:t>
      </w:r>
      <w:r w:rsidR="009F55AA">
        <w:rPr>
          <w:sz w:val="20"/>
        </w:rPr>
        <w:t>4</w:t>
      </w:r>
      <w:r w:rsidRPr="00E049A6">
        <w:rPr>
          <w:sz w:val="20"/>
        </w:rPr>
        <w:t xml:space="preserve"> Satz </w:t>
      </w:r>
      <w:r w:rsidR="009F55AA">
        <w:rPr>
          <w:sz w:val="20"/>
        </w:rPr>
        <w:t>3</w:t>
      </w:r>
      <w:r w:rsidRPr="00E049A6">
        <w:rPr>
          <w:sz w:val="20"/>
        </w:rPr>
        <w:t xml:space="preserve"> des Bayerischen Gesetzes über das Erziehungs- und Unterrichtswesen (BayEUG) im Benehmen mit den Trägern der öffentlichen Jugendhilfe erfolgt. </w:t>
      </w:r>
    </w:p>
    <w:p w14:paraId="091C8B43" w14:textId="77777777" w:rsidR="00274E37" w:rsidRPr="00343FE5" w:rsidRDefault="008806D7" w:rsidP="00D83C16">
      <w:pPr>
        <w:numPr>
          <w:ilvl w:val="0"/>
          <w:numId w:val="2"/>
        </w:numPr>
        <w:tabs>
          <w:tab w:val="clear" w:pos="720"/>
          <w:tab w:val="num" w:pos="360"/>
        </w:tabs>
        <w:spacing w:line="360" w:lineRule="auto"/>
        <w:ind w:left="360" w:hanging="76"/>
        <w:jc w:val="both"/>
        <w:rPr>
          <w:sz w:val="20"/>
        </w:rPr>
      </w:pPr>
      <w:r w:rsidRPr="00343FE5">
        <w:rPr>
          <w:sz w:val="20"/>
        </w:rPr>
        <w:t>Folgende</w:t>
      </w:r>
      <w:r w:rsidR="00CB2042" w:rsidRPr="00343FE5">
        <w:rPr>
          <w:sz w:val="20"/>
        </w:rPr>
        <w:t xml:space="preserve"> erforderliche</w:t>
      </w:r>
      <w:r w:rsidR="00274E37" w:rsidRPr="00343FE5">
        <w:rPr>
          <w:b/>
          <w:sz w:val="20"/>
        </w:rPr>
        <w:t xml:space="preserve"> Anlagen</w:t>
      </w:r>
      <w:r w:rsidRPr="00343FE5">
        <w:rPr>
          <w:b/>
          <w:sz w:val="20"/>
        </w:rPr>
        <w:t xml:space="preserve"> </w:t>
      </w:r>
      <w:r w:rsidRPr="00343FE5">
        <w:rPr>
          <w:sz w:val="20"/>
        </w:rPr>
        <w:t>sind beigefügt:</w:t>
      </w:r>
    </w:p>
    <w:p w14:paraId="298C7ED0" w14:textId="0C757D54" w:rsidR="00735891" w:rsidRPr="00343FE5" w:rsidRDefault="00083C40" w:rsidP="00EF1490">
      <w:pPr>
        <w:pStyle w:val="Listenabsatz"/>
        <w:numPr>
          <w:ilvl w:val="0"/>
          <w:numId w:val="6"/>
        </w:numPr>
        <w:spacing w:line="360" w:lineRule="auto"/>
        <w:contextualSpacing/>
        <w:rPr>
          <w:sz w:val="20"/>
        </w:rPr>
      </w:pPr>
      <w:r w:rsidRPr="00D83C16">
        <w:rPr>
          <w:sz w:val="20"/>
          <w:u w:val="single"/>
        </w:rPr>
        <w:t>Pädagogisches Konzept</w:t>
      </w:r>
      <w:r w:rsidRPr="00D83C16">
        <w:rPr>
          <w:sz w:val="20"/>
        </w:rPr>
        <w:t xml:space="preserve"> für das beantragte Ganztagsangebot</w:t>
      </w:r>
      <w:r w:rsidR="00907C27" w:rsidRPr="00D83C16">
        <w:rPr>
          <w:sz w:val="20"/>
        </w:rPr>
        <w:t xml:space="preserve"> </w:t>
      </w:r>
    </w:p>
    <w:p w14:paraId="0DE9B24E" w14:textId="0F578CC3" w:rsidR="00083C40" w:rsidRPr="003B266B" w:rsidRDefault="00083C40" w:rsidP="003B266B">
      <w:pPr>
        <w:pStyle w:val="Listenabsatz"/>
        <w:numPr>
          <w:ilvl w:val="0"/>
          <w:numId w:val="6"/>
        </w:numPr>
        <w:spacing w:line="360" w:lineRule="auto"/>
        <w:contextualSpacing/>
        <w:rPr>
          <w:sz w:val="20"/>
        </w:rPr>
      </w:pPr>
      <w:r w:rsidRPr="00D83C16">
        <w:rPr>
          <w:sz w:val="20"/>
          <w:u w:val="single"/>
        </w:rPr>
        <w:t>Stundenplanentwurf</w:t>
      </w:r>
      <w:r w:rsidRPr="00D83C16">
        <w:rPr>
          <w:sz w:val="20"/>
        </w:rPr>
        <w:t xml:space="preserve"> für</w:t>
      </w:r>
      <w:r w:rsidR="00B81905" w:rsidRPr="00D83C16">
        <w:rPr>
          <w:sz w:val="20"/>
        </w:rPr>
        <w:t xml:space="preserve"> das beantragte Ganztagsangebot</w:t>
      </w:r>
      <w:r w:rsidR="003B266B">
        <w:rPr>
          <w:sz w:val="20"/>
        </w:rPr>
        <w:t xml:space="preserve"> </w:t>
      </w:r>
      <w:r w:rsidRPr="00E542E0">
        <w:rPr>
          <w:sz w:val="20"/>
        </w:rPr>
        <w:t xml:space="preserve">mit </w:t>
      </w:r>
      <w:r w:rsidR="00EF1490" w:rsidRPr="00E542E0">
        <w:rPr>
          <w:sz w:val="20"/>
        </w:rPr>
        <w:t xml:space="preserve">farbiger </w:t>
      </w:r>
      <w:r w:rsidRPr="00E542E0">
        <w:rPr>
          <w:sz w:val="20"/>
        </w:rPr>
        <w:t>Kennzeichnung</w:t>
      </w:r>
      <w:r w:rsidRPr="003B266B">
        <w:rPr>
          <w:sz w:val="20"/>
        </w:rPr>
        <w:t xml:space="preserve"> der z</w:t>
      </w:r>
      <w:r w:rsidR="00907C27" w:rsidRPr="003B266B">
        <w:rPr>
          <w:sz w:val="20"/>
        </w:rPr>
        <w:t>usätzlichen Lehrerwochenstunden</w:t>
      </w:r>
      <w:r w:rsidR="003B266B" w:rsidRPr="003B266B">
        <w:rPr>
          <w:sz w:val="20"/>
        </w:rPr>
        <w:t xml:space="preserve"> </w:t>
      </w:r>
      <w:r w:rsidR="003B266B" w:rsidRPr="00FD374D">
        <w:rPr>
          <w:sz w:val="20"/>
        </w:rPr>
        <w:t xml:space="preserve">sowie der </w:t>
      </w:r>
      <w:r w:rsidR="003B266B">
        <w:rPr>
          <w:sz w:val="20"/>
        </w:rPr>
        <w:t xml:space="preserve">geplanten </w:t>
      </w:r>
      <w:r w:rsidR="003B266B" w:rsidRPr="00FD374D">
        <w:rPr>
          <w:sz w:val="20"/>
        </w:rPr>
        <w:t xml:space="preserve">Angebote </w:t>
      </w:r>
      <w:r w:rsidR="003B266B">
        <w:rPr>
          <w:sz w:val="20"/>
        </w:rPr>
        <w:t>von</w:t>
      </w:r>
      <w:r w:rsidR="003B266B" w:rsidRPr="00FD374D">
        <w:rPr>
          <w:sz w:val="20"/>
        </w:rPr>
        <w:t xml:space="preserve"> pädagogischen Kräfte</w:t>
      </w:r>
      <w:r w:rsidR="003B266B">
        <w:rPr>
          <w:sz w:val="20"/>
        </w:rPr>
        <w:t>n</w:t>
      </w:r>
      <w:r w:rsidR="003B266B" w:rsidRPr="003B266B">
        <w:rPr>
          <w:sz w:val="20"/>
        </w:rPr>
        <w:t xml:space="preserve"> </w:t>
      </w:r>
      <w:r w:rsidR="00271AF4" w:rsidRPr="003B266B">
        <w:rPr>
          <w:sz w:val="20"/>
        </w:rPr>
        <w:t>*</w:t>
      </w:r>
    </w:p>
    <w:p w14:paraId="596A0B6A" w14:textId="77777777" w:rsidR="00083C40" w:rsidRPr="00343FE5" w:rsidRDefault="00083C40" w:rsidP="00D83C16">
      <w:pPr>
        <w:pStyle w:val="Listenabsatz"/>
        <w:numPr>
          <w:ilvl w:val="0"/>
          <w:numId w:val="6"/>
        </w:numPr>
        <w:spacing w:line="360" w:lineRule="auto"/>
        <w:contextualSpacing/>
        <w:rPr>
          <w:sz w:val="20"/>
        </w:rPr>
      </w:pPr>
      <w:r w:rsidRPr="00343FE5">
        <w:rPr>
          <w:sz w:val="20"/>
          <w:u w:val="single"/>
        </w:rPr>
        <w:t>5-Jahres-Statistik</w:t>
      </w:r>
      <w:r w:rsidRPr="00343FE5">
        <w:rPr>
          <w:sz w:val="20"/>
        </w:rPr>
        <w:t xml:space="preserve"> der </w:t>
      </w:r>
      <w:r w:rsidR="00907C27">
        <w:rPr>
          <w:sz w:val="20"/>
        </w:rPr>
        <w:t>Schülerzahlen (Schülerprognose)</w:t>
      </w:r>
      <w:r w:rsidR="003B266B">
        <w:rPr>
          <w:sz w:val="20"/>
        </w:rPr>
        <w:t xml:space="preserve"> </w:t>
      </w:r>
      <w:r w:rsidR="00D83C16">
        <w:rPr>
          <w:sz w:val="20"/>
        </w:rPr>
        <w:t>*</w:t>
      </w:r>
    </w:p>
    <w:p w14:paraId="5444BA5F" w14:textId="77777777" w:rsidR="00083C40" w:rsidRPr="00343FE5" w:rsidRDefault="00083C40" w:rsidP="00D83C16">
      <w:pPr>
        <w:pStyle w:val="Listenabsatz"/>
        <w:numPr>
          <w:ilvl w:val="0"/>
          <w:numId w:val="6"/>
        </w:numPr>
        <w:spacing w:after="120" w:line="360" w:lineRule="auto"/>
        <w:ind w:left="714" w:hanging="357"/>
        <w:contextualSpacing/>
        <w:rPr>
          <w:sz w:val="20"/>
        </w:rPr>
      </w:pPr>
      <w:r w:rsidRPr="00343FE5">
        <w:rPr>
          <w:sz w:val="20"/>
        </w:rPr>
        <w:t xml:space="preserve">Aussagen zur </w:t>
      </w:r>
      <w:r w:rsidRPr="00343FE5">
        <w:rPr>
          <w:sz w:val="20"/>
          <w:u w:val="single"/>
        </w:rPr>
        <w:t>Bedarfserhebung</w:t>
      </w:r>
      <w:r w:rsidRPr="00343FE5">
        <w:rPr>
          <w:sz w:val="20"/>
        </w:rPr>
        <w:t xml:space="preserve"> für</w:t>
      </w:r>
      <w:r w:rsidR="00907C27">
        <w:rPr>
          <w:sz w:val="20"/>
        </w:rPr>
        <w:t xml:space="preserve"> das beantragte Ganztagsangebot</w:t>
      </w:r>
      <w:r w:rsidR="003B266B">
        <w:rPr>
          <w:sz w:val="20"/>
        </w:rPr>
        <w:t xml:space="preserve"> </w:t>
      </w:r>
      <w:r w:rsidR="00D83C16">
        <w:rPr>
          <w:sz w:val="20"/>
        </w:rPr>
        <w:t>*</w:t>
      </w:r>
    </w:p>
    <w:p w14:paraId="6BAEB8AF" w14:textId="77777777" w:rsidR="00D83C16" w:rsidRDefault="00D83C16" w:rsidP="00D83C16">
      <w:pPr>
        <w:spacing w:line="360" w:lineRule="auto"/>
        <w:ind w:left="357"/>
        <w:rPr>
          <w:sz w:val="16"/>
          <w:szCs w:val="16"/>
        </w:rPr>
      </w:pPr>
      <w:r w:rsidRPr="00D83C16">
        <w:rPr>
          <w:sz w:val="16"/>
          <w:szCs w:val="16"/>
        </w:rPr>
        <w:t>* Angaben sind bei Neuanträgen immer erforderlich, bei Antrag auf Erweiterung ab Jahrgangsstufe 7 nur im Fall von Veränderungen gegenüber dem bereits gestellten Antrag auf Einrichtung eines gebundenen Ganztagszuges.</w:t>
      </w:r>
    </w:p>
    <w:p w14:paraId="279D9192" w14:textId="77777777" w:rsidR="001F37F1" w:rsidRPr="00D83C16" w:rsidRDefault="001F37F1" w:rsidP="00D83C16">
      <w:pPr>
        <w:spacing w:line="360" w:lineRule="auto"/>
        <w:ind w:left="357"/>
        <w:rPr>
          <w:sz w:val="16"/>
          <w:szCs w:val="16"/>
        </w:rPr>
      </w:pPr>
    </w:p>
    <w:p w14:paraId="28EFFA2D" w14:textId="77777777" w:rsidR="00083C40" w:rsidRPr="004D3B33" w:rsidRDefault="00083C40" w:rsidP="00D83C16">
      <w:pPr>
        <w:spacing w:after="120" w:line="360" w:lineRule="auto"/>
        <w:ind w:left="357"/>
        <w:rPr>
          <w:sz w:val="8"/>
          <w:szCs w:val="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9E7FCA" w14:paraId="1CDF5C9E" w14:textId="77777777" w:rsidTr="007E5740">
        <w:tc>
          <w:tcPr>
            <w:tcW w:w="4606" w:type="dxa"/>
          </w:tcPr>
          <w:p w14:paraId="195D59B5" w14:textId="77777777" w:rsidR="009E7FCA" w:rsidRPr="00735891" w:rsidRDefault="009E7FCA" w:rsidP="007E5740">
            <w:pPr>
              <w:spacing w:line="360" w:lineRule="auto"/>
              <w:rPr>
                <w:sz w:val="22"/>
                <w:u w:val="single"/>
              </w:rPr>
            </w:pPr>
            <w:r w:rsidRPr="00735891">
              <w:rPr>
                <w:sz w:val="22"/>
                <w:u w:val="single"/>
              </w:rPr>
              <w:t>Für den Schulaufwandsträger:</w:t>
            </w:r>
          </w:p>
        </w:tc>
        <w:tc>
          <w:tcPr>
            <w:tcW w:w="4606" w:type="dxa"/>
          </w:tcPr>
          <w:p w14:paraId="2D472190" w14:textId="77777777" w:rsidR="009E7FCA" w:rsidRPr="00735891" w:rsidRDefault="009E7FCA" w:rsidP="007E5740">
            <w:pPr>
              <w:spacing w:line="360" w:lineRule="auto"/>
              <w:rPr>
                <w:sz w:val="22"/>
              </w:rPr>
            </w:pPr>
            <w:r w:rsidRPr="00735891">
              <w:rPr>
                <w:sz w:val="22"/>
                <w:u w:val="single"/>
              </w:rPr>
              <w:t>Für die Schule:</w:t>
            </w:r>
            <w:r w:rsidRPr="00735891">
              <w:rPr>
                <w:sz w:val="22"/>
              </w:rPr>
              <w:t xml:space="preserve"> </w:t>
            </w:r>
          </w:p>
        </w:tc>
      </w:tr>
      <w:tr w:rsidR="009E7FCA" w14:paraId="08E61844" w14:textId="77777777" w:rsidTr="007E5740">
        <w:tc>
          <w:tcPr>
            <w:tcW w:w="4606" w:type="dxa"/>
          </w:tcPr>
          <w:p w14:paraId="3FF0E1EE" w14:textId="77777777" w:rsidR="009E7FCA" w:rsidRPr="00B81905" w:rsidRDefault="009E7FCA" w:rsidP="007E5740">
            <w:pPr>
              <w:spacing w:line="360" w:lineRule="auto"/>
              <w:rPr>
                <w:sz w:val="12"/>
              </w:rPr>
            </w:pPr>
          </w:p>
          <w:p w14:paraId="17183AB6" w14:textId="1AC936FD" w:rsidR="009E7FCA" w:rsidRDefault="009E7FCA" w:rsidP="007E5740">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E542E0">
              <w:rPr>
                <w:noProof/>
                <w:sz w:val="22"/>
              </w:rPr>
              <w:t> </w:t>
            </w:r>
            <w:r w:rsidR="00E542E0">
              <w:rPr>
                <w:noProof/>
                <w:sz w:val="22"/>
              </w:rPr>
              <w:t> </w:t>
            </w:r>
            <w:r w:rsidR="00E542E0">
              <w:rPr>
                <w:noProof/>
                <w:sz w:val="22"/>
              </w:rPr>
              <w:t> </w:t>
            </w:r>
            <w:r w:rsidR="00E542E0">
              <w:rPr>
                <w:noProof/>
                <w:sz w:val="22"/>
              </w:rPr>
              <w:t> </w:t>
            </w:r>
            <w:r w:rsidR="00E542E0">
              <w:rPr>
                <w:noProof/>
                <w:sz w:val="22"/>
              </w:rPr>
              <w:t> </w:t>
            </w:r>
            <w:r w:rsidRPr="00B81905">
              <w:rPr>
                <w:sz w:val="22"/>
              </w:rPr>
              <w:fldChar w:fldCharType="end"/>
            </w:r>
            <w:r>
              <w:rPr>
                <w:noProof/>
              </w:rPr>
              <mc:AlternateContent>
                <mc:Choice Requires="wps">
                  <w:drawing>
                    <wp:anchor distT="4294967295" distB="4294967295" distL="114300" distR="114300" simplePos="0" relativeHeight="251664896" behindDoc="0" locked="0" layoutInCell="1" allowOverlap="1" wp14:anchorId="659377D3" wp14:editId="6568D715">
                      <wp:simplePos x="0" y="0"/>
                      <wp:positionH relativeFrom="column">
                        <wp:posOffset>-26332</wp:posOffset>
                      </wp:positionH>
                      <wp:positionV relativeFrom="paragraph">
                        <wp:posOffset>217102</wp:posOffset>
                      </wp:positionV>
                      <wp:extent cx="2724150" cy="0"/>
                      <wp:effectExtent l="0" t="0" r="19050" b="19050"/>
                      <wp:wrapNone/>
                      <wp:docPr id="18" name="Gerade Verbindung mit Pfeil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7AEAFA0" id="_x0000_t32" coordsize="21600,21600" o:spt="32" o:oned="t" path="m,l21600,21600e" filled="f">
                      <v:path arrowok="t" fillok="f" o:connecttype="none"/>
                      <o:lock v:ext="edit" shapetype="t"/>
                    </v:shapetype>
                    <v:shape id="Gerade Verbindung mit Pfeil 18" o:spid="_x0000_s1026" type="#_x0000_t32" style="position:absolute;margin-left:-2.05pt;margin-top:17.1pt;width:214.5pt;height:0;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Dky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MaA5MkQCAACL&#10;BAAADgAAAAAAAAAAAAAAAAAuAgAAZHJzL2Uyb0RvYy54bWxQSwECLQAUAAYACAAAACEAUNr/8N4A&#10;AAAIAQAADwAAAAAAAAAAAAAAAACeBAAAZHJzL2Rvd25yZXYueG1sUEsFBgAAAAAEAAQA8wAAAKkF&#10;AAAAAA==&#10;"/>
                  </w:pict>
                </mc:Fallback>
              </mc:AlternateContent>
            </w:r>
          </w:p>
        </w:tc>
        <w:tc>
          <w:tcPr>
            <w:tcW w:w="4606" w:type="dxa"/>
          </w:tcPr>
          <w:p w14:paraId="17910407" w14:textId="77777777" w:rsidR="009E7FCA" w:rsidRPr="00B81905" w:rsidRDefault="009E7FCA" w:rsidP="007E5740">
            <w:pPr>
              <w:spacing w:line="360" w:lineRule="auto"/>
              <w:rPr>
                <w:sz w:val="12"/>
                <w:szCs w:val="16"/>
              </w:rPr>
            </w:pPr>
          </w:p>
          <w:p w14:paraId="315444F4" w14:textId="67943922" w:rsidR="009E7FCA" w:rsidRPr="00B81905" w:rsidRDefault="009E7FCA" w:rsidP="007E5740">
            <w:pPr>
              <w:spacing w:line="360" w:lineRule="auto"/>
              <w:rPr>
                <w:sz w:val="22"/>
              </w:rPr>
            </w:pPr>
            <w:r w:rsidRPr="00B81905">
              <w:rPr>
                <w:noProof/>
                <w:sz w:val="22"/>
              </w:rPr>
              <mc:AlternateContent>
                <mc:Choice Requires="wps">
                  <w:drawing>
                    <wp:anchor distT="4294967295" distB="4294967295" distL="114300" distR="114300" simplePos="0" relativeHeight="251663872" behindDoc="0" locked="0" layoutInCell="1" allowOverlap="1" wp14:anchorId="02101D05" wp14:editId="3F35FADE">
                      <wp:simplePos x="0" y="0"/>
                      <wp:positionH relativeFrom="column">
                        <wp:posOffset>-29845</wp:posOffset>
                      </wp:positionH>
                      <wp:positionV relativeFrom="paragraph">
                        <wp:posOffset>220345</wp:posOffset>
                      </wp:positionV>
                      <wp:extent cx="2724150" cy="0"/>
                      <wp:effectExtent l="0" t="0" r="19050" b="19050"/>
                      <wp:wrapNone/>
                      <wp:docPr id="17" name="Gerade Verbindung mit Pfeil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A12B9E" id="Gerade Verbindung mit Pfeil 17" o:spid="_x0000_s1026" type="#_x0000_t32" style="position:absolute;margin-left:-2.35pt;margin-top:17.35pt;width:214.5pt;height:0;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QD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Dmh/QDRAIAAIsE&#10;AAAOAAAAAAAAAAAAAAAAAC4CAABkcnMvZTJvRG9jLnhtbFBLAQItABQABgAIAAAAIQCsqj+A3QAA&#10;AAgBAAAPAAAAAAAAAAAAAAAAAJ4EAABkcnMvZG93bnJldi54bWxQSwUGAAAAAAQABADzAAAAqAUA&#10;A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E542E0">
              <w:rPr>
                <w:noProof/>
                <w:sz w:val="22"/>
              </w:rPr>
              <w:t> </w:t>
            </w:r>
            <w:r w:rsidR="00E542E0">
              <w:rPr>
                <w:noProof/>
                <w:sz w:val="22"/>
              </w:rPr>
              <w:t> </w:t>
            </w:r>
            <w:r w:rsidR="00E542E0">
              <w:rPr>
                <w:noProof/>
                <w:sz w:val="22"/>
              </w:rPr>
              <w:t> </w:t>
            </w:r>
            <w:r w:rsidR="00E542E0">
              <w:rPr>
                <w:noProof/>
                <w:sz w:val="22"/>
              </w:rPr>
              <w:t> </w:t>
            </w:r>
            <w:r w:rsidR="00E542E0">
              <w:rPr>
                <w:noProof/>
                <w:sz w:val="22"/>
              </w:rPr>
              <w:t> </w:t>
            </w:r>
            <w:r w:rsidRPr="00B81905">
              <w:rPr>
                <w:sz w:val="22"/>
              </w:rPr>
              <w:fldChar w:fldCharType="end"/>
            </w:r>
          </w:p>
        </w:tc>
      </w:tr>
      <w:tr w:rsidR="009E7FCA" w14:paraId="1C1EEB53" w14:textId="77777777" w:rsidTr="007E5740">
        <w:tc>
          <w:tcPr>
            <w:tcW w:w="4606" w:type="dxa"/>
          </w:tcPr>
          <w:p w14:paraId="7E3D9116" w14:textId="77777777" w:rsidR="009E7FCA" w:rsidRPr="00735891" w:rsidRDefault="009E7FCA" w:rsidP="007E5740">
            <w:pPr>
              <w:spacing w:line="360" w:lineRule="auto"/>
              <w:rPr>
                <w:sz w:val="14"/>
                <w:szCs w:val="14"/>
              </w:rPr>
            </w:pPr>
            <w:r w:rsidRPr="00735891">
              <w:rPr>
                <w:sz w:val="14"/>
                <w:szCs w:val="14"/>
              </w:rPr>
              <w:t>(Ort, Datum)</w:t>
            </w:r>
          </w:p>
        </w:tc>
        <w:tc>
          <w:tcPr>
            <w:tcW w:w="4606" w:type="dxa"/>
          </w:tcPr>
          <w:p w14:paraId="1AF3F587" w14:textId="77777777" w:rsidR="009E7FCA" w:rsidRPr="00735891" w:rsidRDefault="009E7FCA" w:rsidP="007E5740">
            <w:pPr>
              <w:spacing w:line="360" w:lineRule="auto"/>
              <w:rPr>
                <w:sz w:val="14"/>
                <w:szCs w:val="14"/>
              </w:rPr>
            </w:pPr>
            <w:r w:rsidRPr="00735891">
              <w:rPr>
                <w:sz w:val="14"/>
                <w:szCs w:val="14"/>
              </w:rPr>
              <w:t>(Ort, Datum)</w:t>
            </w:r>
          </w:p>
        </w:tc>
      </w:tr>
      <w:tr w:rsidR="009E7FCA" w14:paraId="58ECBC72" w14:textId="77777777" w:rsidTr="007E5740">
        <w:tc>
          <w:tcPr>
            <w:tcW w:w="4606" w:type="dxa"/>
          </w:tcPr>
          <w:p w14:paraId="69369A3A" w14:textId="77777777" w:rsidR="009E7FCA" w:rsidRPr="00B81905" w:rsidRDefault="009E7FCA" w:rsidP="007E5740">
            <w:pPr>
              <w:spacing w:line="360" w:lineRule="auto"/>
              <w:rPr>
                <w:sz w:val="12"/>
                <w:szCs w:val="16"/>
              </w:rPr>
            </w:pPr>
          </w:p>
          <w:p w14:paraId="6EC7A36C" w14:textId="66C0A904" w:rsidR="009E7FCA" w:rsidRDefault="009E7FCA" w:rsidP="007E5740">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E542E0">
              <w:rPr>
                <w:noProof/>
                <w:sz w:val="22"/>
              </w:rPr>
              <w:t> </w:t>
            </w:r>
            <w:r w:rsidR="00E542E0">
              <w:rPr>
                <w:noProof/>
                <w:sz w:val="22"/>
              </w:rPr>
              <w:t> </w:t>
            </w:r>
            <w:r w:rsidR="00E542E0">
              <w:rPr>
                <w:noProof/>
                <w:sz w:val="22"/>
              </w:rPr>
              <w:t> </w:t>
            </w:r>
            <w:r w:rsidR="00E542E0">
              <w:rPr>
                <w:noProof/>
                <w:sz w:val="22"/>
              </w:rPr>
              <w:t> </w:t>
            </w:r>
            <w:r w:rsidR="00E542E0">
              <w:rPr>
                <w:noProof/>
                <w:sz w:val="22"/>
              </w:rPr>
              <w:t> </w:t>
            </w:r>
            <w:r w:rsidRPr="00B81905">
              <w:rPr>
                <w:sz w:val="22"/>
              </w:rPr>
              <w:fldChar w:fldCharType="end"/>
            </w:r>
            <w:r>
              <w:rPr>
                <w:noProof/>
              </w:rPr>
              <mc:AlternateContent>
                <mc:Choice Requires="wps">
                  <w:drawing>
                    <wp:anchor distT="4294967295" distB="4294967295" distL="114300" distR="114300" simplePos="0" relativeHeight="251666944" behindDoc="0" locked="0" layoutInCell="1" allowOverlap="1" wp14:anchorId="14E5FD61" wp14:editId="56363DD7">
                      <wp:simplePos x="0" y="0"/>
                      <wp:positionH relativeFrom="column">
                        <wp:posOffset>-26332</wp:posOffset>
                      </wp:positionH>
                      <wp:positionV relativeFrom="paragraph">
                        <wp:posOffset>217102</wp:posOffset>
                      </wp:positionV>
                      <wp:extent cx="2724150" cy="0"/>
                      <wp:effectExtent l="0" t="0" r="19050" b="19050"/>
                      <wp:wrapNone/>
                      <wp:docPr id="19" name="Gerade Verbindung mit Pfeil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5606C6" id="Gerade Verbindung mit Pfeil 19" o:spid="_x0000_s1026" type="#_x0000_t32" style="position:absolute;margin-left:-2.05pt;margin-top:17.1pt;width:214.5pt;height:0;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ivs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8lor7EQCAACL&#10;BAAADgAAAAAAAAAAAAAAAAAuAgAAZHJzL2Uyb0RvYy54bWxQSwECLQAUAAYACAAAACEAUNr/8N4A&#10;AAAIAQAADwAAAAAAAAAAAAAAAACeBAAAZHJzL2Rvd25yZXYueG1sUEsFBgAAAAAEAAQA8wAAAKkF&#10;AAAAAA==&#10;"/>
                  </w:pict>
                </mc:Fallback>
              </mc:AlternateContent>
            </w:r>
          </w:p>
        </w:tc>
        <w:tc>
          <w:tcPr>
            <w:tcW w:w="4606" w:type="dxa"/>
          </w:tcPr>
          <w:p w14:paraId="7BD545D7" w14:textId="77777777" w:rsidR="009E7FCA" w:rsidRPr="00B81905" w:rsidRDefault="009E7FCA" w:rsidP="007E5740">
            <w:pPr>
              <w:spacing w:line="360" w:lineRule="auto"/>
              <w:rPr>
                <w:sz w:val="12"/>
                <w:szCs w:val="16"/>
              </w:rPr>
            </w:pPr>
          </w:p>
          <w:p w14:paraId="3FE5409E" w14:textId="743B0BAF" w:rsidR="009E7FCA" w:rsidRDefault="009E7FCA" w:rsidP="007E5740">
            <w:pPr>
              <w:spacing w:line="360" w:lineRule="auto"/>
            </w:pPr>
            <w:r>
              <w:rPr>
                <w:noProof/>
              </w:rPr>
              <mc:AlternateContent>
                <mc:Choice Requires="wps">
                  <w:drawing>
                    <wp:anchor distT="4294967295" distB="4294967295" distL="114300" distR="114300" simplePos="0" relativeHeight="251665920" behindDoc="0" locked="0" layoutInCell="1" allowOverlap="1" wp14:anchorId="79EF4582" wp14:editId="6B4A7559">
                      <wp:simplePos x="0" y="0"/>
                      <wp:positionH relativeFrom="column">
                        <wp:posOffset>-29845</wp:posOffset>
                      </wp:positionH>
                      <wp:positionV relativeFrom="paragraph">
                        <wp:posOffset>220345</wp:posOffset>
                      </wp:positionV>
                      <wp:extent cx="2724150" cy="0"/>
                      <wp:effectExtent l="0" t="0" r="19050" b="19050"/>
                      <wp:wrapNone/>
                      <wp:docPr id="20" name="Gerade Verbindung mit Pfeil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3B6352" id="Gerade Verbindung mit Pfeil 20" o:spid="_x0000_s1026" type="#_x0000_t32" style="position:absolute;margin-left:-2.35pt;margin-top:17.35pt;width:214.5pt;height:0;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E542E0">
              <w:rPr>
                <w:noProof/>
                <w:sz w:val="22"/>
              </w:rPr>
              <w:t> </w:t>
            </w:r>
            <w:r w:rsidR="00E542E0">
              <w:rPr>
                <w:noProof/>
                <w:sz w:val="22"/>
              </w:rPr>
              <w:t> </w:t>
            </w:r>
            <w:r w:rsidR="00E542E0">
              <w:rPr>
                <w:noProof/>
                <w:sz w:val="22"/>
              </w:rPr>
              <w:t> </w:t>
            </w:r>
            <w:r w:rsidR="00E542E0">
              <w:rPr>
                <w:noProof/>
                <w:sz w:val="22"/>
              </w:rPr>
              <w:t> </w:t>
            </w:r>
            <w:r w:rsidR="00E542E0">
              <w:rPr>
                <w:noProof/>
                <w:sz w:val="22"/>
              </w:rPr>
              <w:t> </w:t>
            </w:r>
            <w:r w:rsidRPr="00B81905">
              <w:rPr>
                <w:sz w:val="22"/>
              </w:rPr>
              <w:fldChar w:fldCharType="end"/>
            </w:r>
          </w:p>
        </w:tc>
      </w:tr>
      <w:tr w:rsidR="009E7FCA" w14:paraId="46CEAA98" w14:textId="77777777" w:rsidTr="007E5740">
        <w:tc>
          <w:tcPr>
            <w:tcW w:w="4606" w:type="dxa"/>
          </w:tcPr>
          <w:p w14:paraId="0D065375" w14:textId="77777777" w:rsidR="009E7FCA" w:rsidRPr="00735891" w:rsidRDefault="009E7FCA" w:rsidP="007E5740">
            <w:pPr>
              <w:spacing w:line="480" w:lineRule="auto"/>
              <w:rPr>
                <w:sz w:val="14"/>
                <w:szCs w:val="14"/>
              </w:rPr>
            </w:pPr>
            <w:r w:rsidRPr="00735891">
              <w:rPr>
                <w:sz w:val="14"/>
                <w:szCs w:val="14"/>
              </w:rPr>
              <w:t>(Vorn</w:t>
            </w:r>
            <w:r w:rsidR="002F6594">
              <w:rPr>
                <w:sz w:val="14"/>
                <w:szCs w:val="14"/>
              </w:rPr>
              <w:t>ame</w:t>
            </w:r>
            <w:r w:rsidRPr="00735891">
              <w:rPr>
                <w:sz w:val="14"/>
                <w:szCs w:val="14"/>
              </w:rPr>
              <w:t xml:space="preserve"> Name, Funktion)</w:t>
            </w:r>
          </w:p>
        </w:tc>
        <w:tc>
          <w:tcPr>
            <w:tcW w:w="4606" w:type="dxa"/>
          </w:tcPr>
          <w:p w14:paraId="46BC7483" w14:textId="77777777" w:rsidR="009E7FCA" w:rsidRPr="00735891" w:rsidRDefault="002F6594" w:rsidP="007E5740">
            <w:pPr>
              <w:spacing w:line="480" w:lineRule="auto"/>
              <w:rPr>
                <w:sz w:val="14"/>
                <w:szCs w:val="14"/>
              </w:rPr>
            </w:pPr>
            <w:r>
              <w:rPr>
                <w:sz w:val="14"/>
                <w:szCs w:val="14"/>
              </w:rPr>
              <w:t>(Vorname</w:t>
            </w:r>
            <w:r w:rsidR="009E7FCA" w:rsidRPr="00735891">
              <w:rPr>
                <w:sz w:val="14"/>
                <w:szCs w:val="14"/>
              </w:rPr>
              <w:t xml:space="preserve"> Name, Amtsbezeichnung)</w:t>
            </w:r>
          </w:p>
        </w:tc>
      </w:tr>
      <w:tr w:rsidR="009E7FCA" w14:paraId="69D1C7FE" w14:textId="77777777" w:rsidTr="007E5740">
        <w:tc>
          <w:tcPr>
            <w:tcW w:w="4606" w:type="dxa"/>
          </w:tcPr>
          <w:p w14:paraId="01735D5E" w14:textId="77777777" w:rsidR="009E7FCA" w:rsidRPr="00B81905" w:rsidRDefault="009E7FCA" w:rsidP="00B81905">
            <w:pPr>
              <w:rPr>
                <w:sz w:val="22"/>
              </w:rPr>
            </w:pPr>
          </w:p>
          <w:p w14:paraId="41D191F3" w14:textId="77777777" w:rsidR="009E7FCA" w:rsidRPr="00B81905" w:rsidRDefault="009E7FCA" w:rsidP="00B81905">
            <w:pPr>
              <w:rPr>
                <w:sz w:val="22"/>
              </w:rPr>
            </w:pPr>
          </w:p>
          <w:p w14:paraId="1FD8F6F7" w14:textId="77777777" w:rsidR="009E7FCA" w:rsidRDefault="009E7FCA" w:rsidP="007E5740">
            <w:pPr>
              <w:spacing w:line="360" w:lineRule="auto"/>
            </w:pPr>
            <w:r w:rsidRPr="00B81905">
              <w:rPr>
                <w:noProof/>
                <w:sz w:val="22"/>
              </w:rPr>
              <mc:AlternateContent>
                <mc:Choice Requires="wps">
                  <w:drawing>
                    <wp:anchor distT="4294967295" distB="4294967295" distL="114300" distR="114300" simplePos="0" relativeHeight="251668992" behindDoc="0" locked="0" layoutInCell="1" allowOverlap="1" wp14:anchorId="2284D18B" wp14:editId="5C677EDC">
                      <wp:simplePos x="0" y="0"/>
                      <wp:positionH relativeFrom="column">
                        <wp:posOffset>-26332</wp:posOffset>
                      </wp:positionH>
                      <wp:positionV relativeFrom="paragraph">
                        <wp:posOffset>217102</wp:posOffset>
                      </wp:positionV>
                      <wp:extent cx="2724150" cy="0"/>
                      <wp:effectExtent l="0" t="0" r="19050" b="19050"/>
                      <wp:wrapNone/>
                      <wp:docPr id="21" name="Gerade Verbindung mit Pfeil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8C6D07" id="Gerade Verbindung mit Pfeil 21" o:spid="_x0000_s1026" type="#_x0000_t32" style="position:absolute;margin-left:-2.05pt;margin-top:17.1pt;width:214.5pt;height:0;z-index:251668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"/>
                  </w:pict>
                </mc:Fallback>
              </mc:AlternateContent>
            </w:r>
          </w:p>
        </w:tc>
        <w:tc>
          <w:tcPr>
            <w:tcW w:w="4606" w:type="dxa"/>
          </w:tcPr>
          <w:p w14:paraId="61871EF2" w14:textId="77777777" w:rsidR="009E7FCA" w:rsidRPr="00B81905" w:rsidRDefault="009E7FCA" w:rsidP="00B81905">
            <w:pPr>
              <w:rPr>
                <w:sz w:val="22"/>
              </w:rPr>
            </w:pPr>
          </w:p>
          <w:p w14:paraId="17BB131E" w14:textId="77777777" w:rsidR="009E7FCA" w:rsidRPr="00B81905" w:rsidRDefault="009E7FCA" w:rsidP="00B81905">
            <w:pPr>
              <w:rPr>
                <w:sz w:val="22"/>
              </w:rPr>
            </w:pPr>
          </w:p>
          <w:p w14:paraId="7ED91A45" w14:textId="77777777" w:rsidR="009E7FCA" w:rsidRDefault="009E7FCA" w:rsidP="007E5740">
            <w:pPr>
              <w:spacing w:line="360" w:lineRule="auto"/>
            </w:pPr>
            <w:r>
              <w:rPr>
                <w:noProof/>
              </w:rPr>
              <mc:AlternateContent>
                <mc:Choice Requires="wps">
                  <w:drawing>
                    <wp:anchor distT="4294967295" distB="4294967295" distL="114300" distR="114300" simplePos="0" relativeHeight="251667968" behindDoc="0" locked="0" layoutInCell="1" allowOverlap="1" wp14:anchorId="097AB510" wp14:editId="4380D2F2">
                      <wp:simplePos x="0" y="0"/>
                      <wp:positionH relativeFrom="column">
                        <wp:posOffset>-29845</wp:posOffset>
                      </wp:positionH>
                      <wp:positionV relativeFrom="paragraph">
                        <wp:posOffset>220345</wp:posOffset>
                      </wp:positionV>
                      <wp:extent cx="2724150" cy="0"/>
                      <wp:effectExtent l="0" t="0" r="19050" b="19050"/>
                      <wp:wrapNone/>
                      <wp:docPr id="22" name="Gerade Verbindung mit Pfeil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3E50FC" id="Gerade Verbindung mit Pfeil 22" o:spid="_x0000_s1026" type="#_x0000_t32" style="position:absolute;margin-left:-2.35pt;margin-top:17.35pt;width:214.5pt;height:0;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C7GJsURAIAAIsE&#10;AAAOAAAAAAAAAAAAAAAAAC4CAABkcnMvZTJvRG9jLnhtbFBLAQItABQABgAIAAAAIQCsqj+A3QAA&#10;AAgBAAAPAAAAAAAAAAAAAAAAAJ4EAABkcnMvZG93bnJldi54bWxQSwUGAAAAAAQABADzAAAAqAUA&#10;AAAA&#10;"/>
                  </w:pict>
                </mc:Fallback>
              </mc:AlternateContent>
            </w:r>
          </w:p>
        </w:tc>
      </w:tr>
      <w:tr w:rsidR="009E7FCA" w14:paraId="10DE9249" w14:textId="77777777" w:rsidTr="007E5740">
        <w:tc>
          <w:tcPr>
            <w:tcW w:w="4606" w:type="dxa"/>
          </w:tcPr>
          <w:p w14:paraId="2FF25017" w14:textId="77777777" w:rsidR="009E7FCA" w:rsidRPr="00735891" w:rsidRDefault="009E7FCA" w:rsidP="007E5740">
            <w:pPr>
              <w:spacing w:line="360" w:lineRule="auto"/>
              <w:rPr>
                <w:sz w:val="14"/>
              </w:rPr>
            </w:pPr>
            <w:r w:rsidRPr="00735891">
              <w:rPr>
                <w:i/>
                <w:sz w:val="14"/>
                <w:szCs w:val="22"/>
              </w:rPr>
              <w:t>(Unterschrift für den Schulaufwandsträger, Stempel)</w:t>
            </w:r>
          </w:p>
        </w:tc>
        <w:tc>
          <w:tcPr>
            <w:tcW w:w="4606" w:type="dxa"/>
          </w:tcPr>
          <w:p w14:paraId="7DF73CA5" w14:textId="77777777" w:rsidR="009E7FCA" w:rsidRPr="00735891" w:rsidRDefault="009E7FCA" w:rsidP="007E5740">
            <w:pPr>
              <w:spacing w:line="360" w:lineRule="auto"/>
              <w:rPr>
                <w:sz w:val="14"/>
              </w:rPr>
            </w:pPr>
            <w:r w:rsidRPr="00735891">
              <w:rPr>
                <w:i/>
                <w:sz w:val="14"/>
                <w:szCs w:val="22"/>
              </w:rPr>
              <w:t>(Unterschrift der Schulleitung, Stempel)</w:t>
            </w:r>
          </w:p>
        </w:tc>
      </w:tr>
    </w:tbl>
    <w:p w14:paraId="459EB63D" w14:textId="77777777" w:rsidR="00CB2042" w:rsidRPr="00CB2042" w:rsidRDefault="00CB2042" w:rsidP="00D83C16">
      <w:pPr>
        <w:rPr>
          <w:i/>
          <w:sz w:val="16"/>
          <w:szCs w:val="22"/>
        </w:rPr>
      </w:pPr>
    </w:p>
    <w:sectPr w:rsidR="00CB2042" w:rsidRPr="00CB2042" w:rsidSect="007912D5">
      <w:footerReference w:type="default" r:id="rId9"/>
      <w:footerReference w:type="first" r:id="rId10"/>
      <w:pgSz w:w="11906" w:h="16838"/>
      <w:pgMar w:top="1246"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7E9E5" w14:textId="77777777" w:rsidR="00155223" w:rsidRDefault="00155223">
      <w:r>
        <w:separator/>
      </w:r>
    </w:p>
  </w:endnote>
  <w:endnote w:type="continuationSeparator" w:id="0">
    <w:p w14:paraId="66D0D6D2" w14:textId="77777777" w:rsidR="00155223" w:rsidRDefault="00155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F417F" w14:textId="77777777" w:rsidR="007912D5" w:rsidRPr="007912D5" w:rsidRDefault="007912D5" w:rsidP="007912D5">
    <w:pPr>
      <w:pStyle w:val="Fuzeile"/>
      <w:jc w:val="center"/>
      <w:rPr>
        <w:sz w:val="16"/>
      </w:rPr>
    </w:pPr>
    <w:r>
      <w:rPr>
        <w:sz w:val="16"/>
      </w:rPr>
      <w:t xml:space="preserve">Seite </w:t>
    </w:r>
    <w:r>
      <w:rPr>
        <w:sz w:val="16"/>
      </w:rPr>
      <w:fldChar w:fldCharType="begin"/>
    </w:r>
    <w:r>
      <w:rPr>
        <w:sz w:val="16"/>
      </w:rPr>
      <w:instrText xml:space="preserve"> PAGE   \* MERGEFORMAT </w:instrText>
    </w:r>
    <w:r>
      <w:rPr>
        <w:sz w:val="16"/>
      </w:rPr>
      <w:fldChar w:fldCharType="separate"/>
    </w:r>
    <w:r w:rsidR="00467ED3">
      <w:rPr>
        <w:noProof/>
        <w:sz w:val="16"/>
      </w:rPr>
      <w:t>1</w:t>
    </w:r>
    <w:r>
      <w:rPr>
        <w:sz w:val="16"/>
      </w:rPr>
      <w:fldChar w:fldCharType="end"/>
    </w:r>
    <w:r>
      <w:rPr>
        <w:sz w:val="16"/>
      </w:rPr>
      <w:t>/</w:t>
    </w:r>
    <w:r>
      <w:rPr>
        <w:sz w:val="16"/>
      </w:rPr>
      <w:fldChar w:fldCharType="begin"/>
    </w:r>
    <w:r>
      <w:rPr>
        <w:sz w:val="16"/>
      </w:rPr>
      <w:instrText xml:space="preserve"> NUMPAGES   \* MERGEFORMAT </w:instrText>
    </w:r>
    <w:r>
      <w:rPr>
        <w:sz w:val="16"/>
      </w:rPr>
      <w:fldChar w:fldCharType="separate"/>
    </w:r>
    <w:r w:rsidR="00467ED3">
      <w:rPr>
        <w:noProof/>
        <w:sz w:val="16"/>
      </w:rPr>
      <w:t>2</w:t>
    </w:r>
    <w:r>
      <w:rP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0C8F3" w14:textId="77777777" w:rsidR="00E32B20" w:rsidRPr="00E32B20" w:rsidRDefault="00E32B20" w:rsidP="00E32B20">
    <w:pPr>
      <w:pStyle w:val="Fuzeile"/>
      <w:jc w:val="center"/>
      <w:rPr>
        <w:sz w:val="16"/>
      </w:rPr>
    </w:pPr>
    <w:r w:rsidRPr="00E32B20">
      <w:rPr>
        <w:sz w:val="16"/>
      </w:rPr>
      <w:t>Bitte Rückseite beachten!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3CB675" w14:textId="77777777" w:rsidR="00155223" w:rsidRDefault="00155223">
      <w:r>
        <w:separator/>
      </w:r>
    </w:p>
  </w:footnote>
  <w:footnote w:type="continuationSeparator" w:id="0">
    <w:p w14:paraId="006AB9A0" w14:textId="77777777" w:rsidR="00155223" w:rsidRDefault="001552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94866"/>
    <w:multiLevelType w:val="hybridMultilevel"/>
    <w:tmpl w:val="95D45746"/>
    <w:lvl w:ilvl="0" w:tplc="0407000F">
      <w:start w:val="1"/>
      <w:numFmt w:val="decimal"/>
      <w:lvlText w:val="%1."/>
      <w:lvlJc w:val="left"/>
      <w:pPr>
        <w:tabs>
          <w:tab w:val="num" w:pos="720"/>
        </w:tabs>
        <w:ind w:left="720" w:hanging="360"/>
      </w:p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287E2423"/>
    <w:multiLevelType w:val="hybridMultilevel"/>
    <w:tmpl w:val="9EFEE388"/>
    <w:lvl w:ilvl="0" w:tplc="8C7C1A60">
      <w:start w:val="1"/>
      <w:numFmt w:val="lowerLetter"/>
      <w:lvlText w:val="%1)"/>
      <w:lvlJc w:val="left"/>
      <w:pPr>
        <w:ind w:left="720" w:hanging="360"/>
      </w:pPr>
      <w:rPr>
        <w:rFonts w:hint="default"/>
        <w:u w:v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53E56B3"/>
    <w:multiLevelType w:val="multilevel"/>
    <w:tmpl w:val="0407001D"/>
    <w:styleLink w:val="Redebausteine"/>
    <w:lvl w:ilvl="0">
      <w:start w:val="1"/>
      <w:numFmt w:val="bullet"/>
      <w:lvlText w:val=""/>
      <w:lvlJc w:val="left"/>
      <w:pPr>
        <w:tabs>
          <w:tab w:val="num" w:pos="360"/>
        </w:tabs>
        <w:ind w:left="360" w:hanging="360"/>
      </w:pPr>
      <w:rPr>
        <w:rFonts w:ascii="Wingdings" w:hAnsi="Wingdings" w:hint="default"/>
        <w:color w:val="auto"/>
      </w:rPr>
    </w:lvl>
    <w:lvl w:ilvl="1">
      <w:start w:val="1"/>
      <w:numFmt w:val="bullet"/>
      <w:lvlText w:val=""/>
      <w:lvlJc w:val="left"/>
      <w:pPr>
        <w:tabs>
          <w:tab w:val="num" w:pos="720"/>
        </w:tabs>
        <w:ind w:left="720" w:hanging="360"/>
      </w:pPr>
      <w:rPr>
        <w:rFonts w:ascii="Wingdings" w:hAnsi="Wingdings" w:hint="default"/>
        <w:color w:val="auto"/>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Verdana" w:hAnsi="Verdana"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481C1C74"/>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9DC2778"/>
    <w:multiLevelType w:val="hybridMultilevel"/>
    <w:tmpl w:val="167612CC"/>
    <w:lvl w:ilvl="0" w:tplc="591CDD0E">
      <w:start w:val="1"/>
      <w:numFmt w:val="bullet"/>
      <w:lvlText w:val=""/>
      <w:lvlJc w:val="left"/>
      <w:pPr>
        <w:ind w:left="1440" w:hanging="360"/>
      </w:pPr>
      <w:rPr>
        <w:rFonts w:ascii="Symbol" w:hAnsi="Symbol" w:hint="default"/>
        <w:sz w:val="16"/>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 w15:restartNumberingAfterBreak="0">
    <w:nsid w:val="703626C8"/>
    <w:multiLevelType w:val="hybridMultilevel"/>
    <w:tmpl w:val="1EDAFC2A"/>
    <w:lvl w:ilvl="0" w:tplc="04070001">
      <w:start w:val="1"/>
      <w:numFmt w:val="bullet"/>
      <w:lvlText w:val=""/>
      <w:lvlJc w:val="left"/>
      <w:pPr>
        <w:tabs>
          <w:tab w:val="num" w:pos="720"/>
        </w:tabs>
        <w:ind w:left="720" w:hanging="360"/>
      </w:pPr>
      <w:rPr>
        <w:rFonts w:ascii="Symbol" w:hAnsi="Symbol" w:hint="default"/>
      </w:r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226459480">
    <w:abstractNumId w:val="2"/>
  </w:num>
  <w:num w:numId="2" w16cid:durableId="857356635">
    <w:abstractNumId w:val="0"/>
  </w:num>
  <w:num w:numId="3" w16cid:durableId="1247614970">
    <w:abstractNumId w:val="5"/>
  </w:num>
  <w:num w:numId="4" w16cid:durableId="155650598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11825586">
    <w:abstractNumId w:val="4"/>
  </w:num>
  <w:num w:numId="6" w16cid:durableId="17419773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44ZezmIoErf1sk34S/v4x2YOJbw1T4l/8/BX5slrFhpHD8WWXQ8lMzv6Z+k4n7O9geSeWIv0+pXYO/C6mPy/Ag==" w:salt="4+nf+76cEwxxCLoRSDHWLA=="/>
  <w:defaultTabStop w:val="708"/>
  <w:autoHyphenation/>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C40"/>
    <w:rsid w:val="000012EA"/>
    <w:rsid w:val="0000687B"/>
    <w:rsid w:val="000129CE"/>
    <w:rsid w:val="00030762"/>
    <w:rsid w:val="00056026"/>
    <w:rsid w:val="000638FB"/>
    <w:rsid w:val="00083C40"/>
    <w:rsid w:val="000C4A07"/>
    <w:rsid w:val="000C620D"/>
    <w:rsid w:val="000C7396"/>
    <w:rsid w:val="000D7241"/>
    <w:rsid w:val="000F2FD0"/>
    <w:rsid w:val="000F59E7"/>
    <w:rsid w:val="001069E1"/>
    <w:rsid w:val="00111624"/>
    <w:rsid w:val="00131105"/>
    <w:rsid w:val="00133960"/>
    <w:rsid w:val="001433FB"/>
    <w:rsid w:val="00155223"/>
    <w:rsid w:val="001637B5"/>
    <w:rsid w:val="0018013A"/>
    <w:rsid w:val="001824EA"/>
    <w:rsid w:val="001A08BC"/>
    <w:rsid w:val="001A6193"/>
    <w:rsid w:val="001A785C"/>
    <w:rsid w:val="001B2941"/>
    <w:rsid w:val="001E4940"/>
    <w:rsid w:val="001F37F1"/>
    <w:rsid w:val="00210C24"/>
    <w:rsid w:val="0024311F"/>
    <w:rsid w:val="002623AF"/>
    <w:rsid w:val="00271AF4"/>
    <w:rsid w:val="00274E37"/>
    <w:rsid w:val="0027536F"/>
    <w:rsid w:val="00283F7E"/>
    <w:rsid w:val="00287F2F"/>
    <w:rsid w:val="002901E9"/>
    <w:rsid w:val="002A2005"/>
    <w:rsid w:val="002F570F"/>
    <w:rsid w:val="002F6594"/>
    <w:rsid w:val="00304999"/>
    <w:rsid w:val="00343FE5"/>
    <w:rsid w:val="003769B2"/>
    <w:rsid w:val="00381708"/>
    <w:rsid w:val="00383D61"/>
    <w:rsid w:val="003872A6"/>
    <w:rsid w:val="003B266B"/>
    <w:rsid w:val="004062B5"/>
    <w:rsid w:val="00423CC2"/>
    <w:rsid w:val="004256BE"/>
    <w:rsid w:val="00425F84"/>
    <w:rsid w:val="00425FD7"/>
    <w:rsid w:val="004345F3"/>
    <w:rsid w:val="00467ED3"/>
    <w:rsid w:val="00471313"/>
    <w:rsid w:val="00486921"/>
    <w:rsid w:val="004B2986"/>
    <w:rsid w:val="004B2B24"/>
    <w:rsid w:val="004D3B33"/>
    <w:rsid w:val="004D4145"/>
    <w:rsid w:val="004D6186"/>
    <w:rsid w:val="004E66CC"/>
    <w:rsid w:val="0050271D"/>
    <w:rsid w:val="00506FDE"/>
    <w:rsid w:val="00513562"/>
    <w:rsid w:val="00513B82"/>
    <w:rsid w:val="00533781"/>
    <w:rsid w:val="0054566A"/>
    <w:rsid w:val="005514D6"/>
    <w:rsid w:val="00551830"/>
    <w:rsid w:val="005679DD"/>
    <w:rsid w:val="005778EE"/>
    <w:rsid w:val="00581F3B"/>
    <w:rsid w:val="005846C8"/>
    <w:rsid w:val="005912F7"/>
    <w:rsid w:val="005A0EF1"/>
    <w:rsid w:val="005C44AF"/>
    <w:rsid w:val="005C7F0B"/>
    <w:rsid w:val="005D7682"/>
    <w:rsid w:val="005F4D65"/>
    <w:rsid w:val="005F592D"/>
    <w:rsid w:val="00615182"/>
    <w:rsid w:val="0062492C"/>
    <w:rsid w:val="00643ED3"/>
    <w:rsid w:val="00662EC5"/>
    <w:rsid w:val="0067324D"/>
    <w:rsid w:val="006841D1"/>
    <w:rsid w:val="0068577C"/>
    <w:rsid w:val="006F67E4"/>
    <w:rsid w:val="00700F1F"/>
    <w:rsid w:val="00704D4A"/>
    <w:rsid w:val="00710F22"/>
    <w:rsid w:val="00712A51"/>
    <w:rsid w:val="0071381F"/>
    <w:rsid w:val="00714680"/>
    <w:rsid w:val="00723F42"/>
    <w:rsid w:val="00735891"/>
    <w:rsid w:val="00774D09"/>
    <w:rsid w:val="007866AB"/>
    <w:rsid w:val="007912D5"/>
    <w:rsid w:val="007B1A96"/>
    <w:rsid w:val="007C22D6"/>
    <w:rsid w:val="007E1495"/>
    <w:rsid w:val="00821CBB"/>
    <w:rsid w:val="0082610B"/>
    <w:rsid w:val="008274D3"/>
    <w:rsid w:val="00827979"/>
    <w:rsid w:val="008373F2"/>
    <w:rsid w:val="008424DA"/>
    <w:rsid w:val="00842BC2"/>
    <w:rsid w:val="00845F8E"/>
    <w:rsid w:val="008576BE"/>
    <w:rsid w:val="00857857"/>
    <w:rsid w:val="0086559A"/>
    <w:rsid w:val="008750D6"/>
    <w:rsid w:val="008806D7"/>
    <w:rsid w:val="008907D8"/>
    <w:rsid w:val="008C090B"/>
    <w:rsid w:val="00907C27"/>
    <w:rsid w:val="00930A1E"/>
    <w:rsid w:val="00937C70"/>
    <w:rsid w:val="009421D0"/>
    <w:rsid w:val="00943712"/>
    <w:rsid w:val="009631B7"/>
    <w:rsid w:val="00982D45"/>
    <w:rsid w:val="009C2FDD"/>
    <w:rsid w:val="009D482F"/>
    <w:rsid w:val="009D5656"/>
    <w:rsid w:val="009D621E"/>
    <w:rsid w:val="009E7FCA"/>
    <w:rsid w:val="009F2B7D"/>
    <w:rsid w:val="009F55AA"/>
    <w:rsid w:val="00A11B61"/>
    <w:rsid w:val="00A14B9B"/>
    <w:rsid w:val="00A447A5"/>
    <w:rsid w:val="00A57A04"/>
    <w:rsid w:val="00A67A7E"/>
    <w:rsid w:val="00A701B4"/>
    <w:rsid w:val="00A876C8"/>
    <w:rsid w:val="00A95CF4"/>
    <w:rsid w:val="00AA455C"/>
    <w:rsid w:val="00AD6959"/>
    <w:rsid w:val="00B04EF3"/>
    <w:rsid w:val="00B23FE5"/>
    <w:rsid w:val="00B24269"/>
    <w:rsid w:val="00B31FEF"/>
    <w:rsid w:val="00B33280"/>
    <w:rsid w:val="00B34C57"/>
    <w:rsid w:val="00B40054"/>
    <w:rsid w:val="00B81905"/>
    <w:rsid w:val="00B85458"/>
    <w:rsid w:val="00B859DA"/>
    <w:rsid w:val="00B86D64"/>
    <w:rsid w:val="00B8723D"/>
    <w:rsid w:val="00B87733"/>
    <w:rsid w:val="00BA1F0D"/>
    <w:rsid w:val="00BA7DED"/>
    <w:rsid w:val="00BB44EB"/>
    <w:rsid w:val="00BE21FF"/>
    <w:rsid w:val="00C0414B"/>
    <w:rsid w:val="00C210D2"/>
    <w:rsid w:val="00C228FF"/>
    <w:rsid w:val="00C25325"/>
    <w:rsid w:val="00C4015B"/>
    <w:rsid w:val="00C57700"/>
    <w:rsid w:val="00CB2042"/>
    <w:rsid w:val="00CC4A09"/>
    <w:rsid w:val="00CD25A9"/>
    <w:rsid w:val="00CF53DF"/>
    <w:rsid w:val="00D269D0"/>
    <w:rsid w:val="00D26D3A"/>
    <w:rsid w:val="00D276B4"/>
    <w:rsid w:val="00D33BE3"/>
    <w:rsid w:val="00D44765"/>
    <w:rsid w:val="00D543BF"/>
    <w:rsid w:val="00D72791"/>
    <w:rsid w:val="00D80EBB"/>
    <w:rsid w:val="00D81CD3"/>
    <w:rsid w:val="00D837D1"/>
    <w:rsid w:val="00D83C16"/>
    <w:rsid w:val="00D90D9E"/>
    <w:rsid w:val="00DC640F"/>
    <w:rsid w:val="00DF5B5A"/>
    <w:rsid w:val="00E049A6"/>
    <w:rsid w:val="00E14F46"/>
    <w:rsid w:val="00E15370"/>
    <w:rsid w:val="00E32B20"/>
    <w:rsid w:val="00E33135"/>
    <w:rsid w:val="00E542E0"/>
    <w:rsid w:val="00E8013F"/>
    <w:rsid w:val="00E908A9"/>
    <w:rsid w:val="00E960EE"/>
    <w:rsid w:val="00E97CD1"/>
    <w:rsid w:val="00EB355A"/>
    <w:rsid w:val="00EE7AA3"/>
    <w:rsid w:val="00EF1490"/>
    <w:rsid w:val="00F00640"/>
    <w:rsid w:val="00F32CC2"/>
    <w:rsid w:val="00F34912"/>
    <w:rsid w:val="00F42D88"/>
    <w:rsid w:val="00F43F81"/>
    <w:rsid w:val="00F6053F"/>
    <w:rsid w:val="00F638C9"/>
    <w:rsid w:val="00F734A2"/>
    <w:rsid w:val="00F90CBF"/>
    <w:rsid w:val="00F92F27"/>
    <w:rsid w:val="00F9457A"/>
    <w:rsid w:val="00FC5124"/>
    <w:rsid w:val="00FD6EFE"/>
    <w:rsid w:val="00FF3C7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CC25FB"/>
  <w15:docId w15:val="{4BEABBB7-B620-4166-BE6B-48B66172C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74E37"/>
    <w:rPr>
      <w:rFonts w:ascii="Arial" w:hAnsi="Arial" w:cs="Arial"/>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Redebausteine">
    <w:name w:val="Redebausteine"/>
    <w:basedOn w:val="KeineListe"/>
    <w:rsid w:val="000C7396"/>
    <w:pPr>
      <w:numPr>
        <w:numId w:val="1"/>
      </w:numPr>
    </w:pPr>
  </w:style>
  <w:style w:type="paragraph" w:styleId="Sprechblasentext">
    <w:name w:val="Balloon Text"/>
    <w:basedOn w:val="Standard"/>
    <w:semiHidden/>
    <w:rsid w:val="00BB44EB"/>
    <w:rPr>
      <w:rFonts w:ascii="Tahoma" w:hAnsi="Tahoma" w:cs="Tahoma"/>
      <w:sz w:val="16"/>
      <w:szCs w:val="16"/>
    </w:rPr>
  </w:style>
  <w:style w:type="paragraph" w:styleId="Funotentext">
    <w:name w:val="footnote text"/>
    <w:basedOn w:val="Standard"/>
    <w:semiHidden/>
    <w:rsid w:val="000C620D"/>
    <w:rPr>
      <w:sz w:val="20"/>
      <w:szCs w:val="20"/>
    </w:rPr>
  </w:style>
  <w:style w:type="character" w:styleId="Funotenzeichen">
    <w:name w:val="footnote reference"/>
    <w:semiHidden/>
    <w:rsid w:val="000C620D"/>
    <w:rPr>
      <w:vertAlign w:val="superscript"/>
    </w:rPr>
  </w:style>
  <w:style w:type="paragraph" w:styleId="Listenabsatz">
    <w:name w:val="List Paragraph"/>
    <w:basedOn w:val="Standard"/>
    <w:uiPriority w:val="34"/>
    <w:qFormat/>
    <w:rsid w:val="00083C40"/>
    <w:pPr>
      <w:ind w:left="708"/>
    </w:pPr>
  </w:style>
  <w:style w:type="table" w:styleId="Tabellenraster">
    <w:name w:val="Table Grid"/>
    <w:basedOn w:val="NormaleTabelle"/>
    <w:rsid w:val="009E7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rsid w:val="00B81905"/>
    <w:pPr>
      <w:tabs>
        <w:tab w:val="center" w:pos="4536"/>
        <w:tab w:val="right" w:pos="9072"/>
      </w:tabs>
    </w:pPr>
  </w:style>
  <w:style w:type="character" w:customStyle="1" w:styleId="KopfzeileZchn">
    <w:name w:val="Kopfzeile Zchn"/>
    <w:basedOn w:val="Absatz-Standardschriftart"/>
    <w:link w:val="Kopfzeile"/>
    <w:rsid w:val="00B81905"/>
    <w:rPr>
      <w:rFonts w:ascii="Arial" w:hAnsi="Arial" w:cs="Arial"/>
      <w:sz w:val="24"/>
      <w:szCs w:val="24"/>
    </w:rPr>
  </w:style>
  <w:style w:type="paragraph" w:styleId="Fuzeile">
    <w:name w:val="footer"/>
    <w:basedOn w:val="Standard"/>
    <w:link w:val="FuzeileZchn"/>
    <w:rsid w:val="00B81905"/>
    <w:pPr>
      <w:tabs>
        <w:tab w:val="center" w:pos="4536"/>
        <w:tab w:val="right" w:pos="9072"/>
      </w:tabs>
    </w:pPr>
  </w:style>
  <w:style w:type="character" w:customStyle="1" w:styleId="FuzeileZchn">
    <w:name w:val="Fußzeile Zchn"/>
    <w:basedOn w:val="Absatz-Standardschriftart"/>
    <w:link w:val="Fuzeile"/>
    <w:rsid w:val="00B81905"/>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154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m-hoe-jul\Desktop\Antragsformulare\Antrag%20gebundener%20Ganztag%20staatliche%20RS.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Nicklas, Philipp, Dr., StMUK"/>
    <f:field ref="FSCFOLIO_1_1001_SignaturesFldCtx_FSCFOLIO_1_1001_FieldLastSignatureAt" date="2025-02-19T13:12:00" text="19.02.2025 13:12:00"/>
    <f:field ref="FSCFOLIO_1_1001_SignaturesFldCtx_FSCFOLIO_1_1001_FieldLastSignatureRemark" text=""/>
    <f:field ref="FSCFOLIO_1_1001_FieldCurrentUser" text="Alina Rachwitz"/>
    <f:field ref="FSCFOLIO_1_1001_FieldCurrentDate" text="19.02.2025 14:52"/>
    <f:field ref="objvalidfrom" date="" text="" edit="true"/>
    <f:field ref="objvalidto" date="" text="" edit="true"/>
    <f:field ref="FSCFOLIO_1_1001_FieldReleasedVersionDate" text=""/>
    <f:field ref="FSCFOLIO_1_1001_FieldReleasedVersionNr" text=""/>
    <f:field ref="CCAPRECONFIG_15_1001_Objektname" text="Anlage 01_Antragsformular staatl RS" edit="true"/>
    <f:field ref="DEPRECONFIG_15_1001_Objektname" text="Anlage 01_Antragsformular staatl RS" edit="true"/>
    <f:field ref="CFGBAYERN_15_1400_FieldDocumentTitle" text="staatlich" edit="true"/>
    <f:field ref="CFGBAYERN_15_1400_FieldDocumentSubject" text="Antragsverfahren für die Einrichtung gebundener Ganztagsangebote&#10;an staatlichen Realschulen zum Schuljahr 2025/2026" multiline="true" edit="true"/>
    <f:field ref="CCAPRECONFIG_15_1001_RichFieldSubFileSubject" text="&lt;?xml version=&quot;1.0&quot; standalone=&quot;yes&quot;?&gt;&#10;&lt;?mso-application progid=&quot;Word.Document&quot;?&gt;&#10;&lt;pkg:package xmlns:pkg=&quot;http://schemas.microsoft.com/office/2006/xmlPackage&quot;&gt;&lt;pkg:part pkg:name=&quot;/_rels/.rels&quot; pkg:contentType=&quot;application/vnd.openxmlformats-package.relationships+xml&quot;&gt;&lt;pkg:xmlData&gt;&lt;Relationships xmlns=&quot;http://schemas.openxmlformats.org/package/2006/relationships&quot;&gt;&lt;Relationship Id=&quot;rId1&quot; Type=&quot;http://schemas.openxmlformats.org/officeDocument/2006/relationships/officeDocument&quot; Target=&quot;word/document.xml&quot;/&gt;&lt;/Relationships&gt;&lt;/pkg:xmlData&gt;&lt;/pkg:part&gt;&lt;pkg:part pkg:name=&quot;/word/document.xml&quot; pkg:contentType=&quot;application/vnd.openxmlformats-officedocument.wordprocessingml.document.main+xml&quot;&gt;&lt;pkg:xmlData&gt;&lt;w:document xmlns:w=&quot;http://schemas.openxmlformats.org/wordprocessingml/2006/main&quot;&gt;&lt;w:body&gt;&lt;w:p&gt;&lt;w:pPr&gt;&lt;w:pStyle w:val=&quot;CCAPRECONFIG_15_1001_RichFieldSubFileSubject&quot;/&gt;&lt;/w:pPr&gt;&lt;w:r&gt;&lt;w:t xml:space=&quot;preserve&quot;&gt;Antragsverfahren für die Einrichtung gebundener Ganztagsangebote&lt;/w:t&gt;&lt;/w:r&gt;&lt;/w:p&gt;&lt;w:p&gt;&lt;w:pPr&gt;&lt;w:pStyle w:val=&quot;CCAPRECONFIG_15_1001_RichFieldSubFileSubject&quot;/&gt;&lt;/w:pPr&gt;&lt;w:r&gt;&lt;w:t xml:space=&quot;preserve&quot;&gt;an staatlichen Realschulen zum Schuljahr 2025/2026&lt;/w:t&gt;&lt;/w:r&gt;&lt;/w:p&gt;&lt;w:p&gt;&lt;w:r&gt;&lt;w:rPr&gt;&lt;w:sz w:val=&quot;2&quot;/&gt;&lt;w:szCS w:val=&quot;2&quot;/&gt;&lt;/w:rPr&gt;&lt;w:t&gt;.&lt;/w:t&gt;&lt;/w:r&gt;&lt;/w:p&gt;&lt;w:sectPr&gt;&lt;w:pgSz w:w=&quot;12240&quot; w:h=&quot;15840&quot;/&gt;&lt;w:pgMar w:top=&quot;1417&quot; w:right=&quot;1417&quot; w:bottom=&quot;1134&quot; w:left=&quot;1417&quot; w:header=&quot;720&quot; w:footer=&quot;720&quot; w:gutter=&quot;0&quot;/&gt;&lt;w:cols w:space=&quot;720&quot;/&gt;&lt;/w:sectPr&gt;&lt;/w:body&gt;&lt;/w:document&gt;&lt;/pkg:xmlData&gt;&lt;/pkg:part&gt;&lt;pkg:part pkg:name=&quot;/word/_rels/document.xml.rels&quot; pkg:contentType=&quot;application/vnd.openxmlformats-package.relationships+xml&quot;&gt;&lt;pkg:xmlData&gt;&lt;Relationships xmlns=&quot;http://schemas.openxmlformats.org/package/2006/relationships&quot;&gt;&lt;Relationship Id=&quot;rId1&quot; Type=&quot;http://schemas.openxmlformats.org/officeDocument/2006/relationships/styles&quot; Target=&quot;styles.xml&quot;/&gt;&lt;/Relationships&gt;&lt;/pkg:xmlData&gt;&lt;/pkg:part&gt;&lt;pkg:part pkg:name=&quot;/word/styles.xml&quot; pkg:contentType=&quot;application/vnd.openxmlformats-officedocument.wordprocessingml.styles+xml&quot;&gt;&lt;pkg:xmlData&gt;&lt;w:styles xmlns:w=&quot;http://schemas.openxmlformats.org/wordprocessingml/2006/main&quot;&gt;&lt;w:style w:type=&quot;paragraph&quot; w:default=&quot;1&quot; w:styleId=&quot;Normal&quot;&gt;&lt;w:name w:val=&quot;Normal&quot;/&gt;&lt;w:qFormat/&gt;&lt;/w:style&gt;&lt;w:style w:type=&quot;character&quot; w:default=&quot;1&quot; w:styleId=&quot;DefaultParagraphFont&quot;&gt;&lt;w:name w:val=&quot;Default Paragraph Font&quot;/&gt;&lt;w:uiPriority w:val=&quot;1&quot;/&gt;&lt;w:semiHidden/&gt;&lt;w:unhideWhenUsed/&gt;&lt;/w:style&gt;&lt;w:style w:type=&quot;character&quot; w:styleId=&quot;PlaceholderText&quot;&gt;&lt;w:name w:val=&quot;Placeholder Text&quot;/&gt;&lt;w:basedOn w:val=&quot;DefaultParagraphFont&quot;/&gt;&lt;w:uiPriority w:val=&quot;99&quot;/&gt;&lt;w:semiHidden/&gt;&lt;/w:style&gt;&lt;w:style w:type=&quot;character&quot; w:customStyle=&quot;1&quot; w:styleId=&quot;BalloonTextChar&quot;&gt;&lt;w:name w:val=&quot;Balloon Text Char&quot;/&gt;&lt;w:basedOn w:val=&quot;DefaultParagraphFont&quot;/&gt;&lt;w:link w:val=&quot;BalloonText&quot;/&gt;&lt;w:uiPriority w:val=&quot;99&quot;/&gt;&lt;w:semiHidden/&gt;&lt;/w:style&gt;&lt;w:style w:type=&quot;character&quot; w:customStyle=&quot;1&quot; w:styleId=&quot;HeaderChar&quot;&gt;&lt;w:name w:val=&quot;Header Char&quot;/&gt;&lt;w:basedOn w:val=&quot;DefaultParagraphFont&quot;/&gt;&lt;w:link w:val=&quot;Header&quot;/&gt;&lt;w:uiPriority w:val=&quot;99&quot;/&gt;&lt;/w:style&gt;&lt;w:style w:type=&quot;character&quot; w:customStyle=&quot;1&quot; w:styleId=&quot;FooterChar&quot;&gt;&lt;w:name w:val=&quot;Footer Char&quot;/&gt;&lt;w:basedOn w:val=&quot;DefaultParagraphFont&quot;/&gt;&lt;w:link w:val=&quot;Footer&quot;/&gt;&lt;w:uiPriority w:val=&quot;99&quot;/&gt;&lt;/w:style&gt;&lt;w:style w:type=&quot;paragraph&quot; w:styleId=&quot;BalloonText&quot;&gt;&lt;w:name w:val=&quot;Balloon Text&quot;/&gt;&lt;w:basedOn w:val=&quot;Normal&quot;/&gt;&lt;w:link w:val=&quot;BalloonTextChar&quot;/&gt;&lt;w:uiPriority w:val=&quot;99&quot;/&gt;&lt;w:semiHidden/&gt;&lt;w:unhideWhenUsed/&gt;&lt;/w:style&gt;&lt;w:style w:type=&quot;paragraph&quot; w:styleId=&quot;Header&quot;&gt;&lt;w:name w:val=&quot;header&quot;/&gt;&lt;w:basedOn w:val=&quot;Normal&quot;/&gt;&lt;w:link w:val=&quot;HeaderChar&quot;/&gt;&lt;w:uiPriority w:val=&quot;99&quot;/&gt;&lt;w:unhideWhenUsed/&gt;&lt;/w:style&gt;&lt;w:style w:type=&quot;paragraph&quot; w:styleId=&quot;Footer&quot;&gt;&lt;w:name w:val=&quot;footer&quot;/&gt;&lt;w:basedOn w:val=&quot;Normal&quot;/&gt;&lt;w:link w:val=&quot;FooterChar&quot;/&gt;&lt;w:uiPriority w:val=&quot;99&quot;/&gt;&lt;w:unhideWhenUsed/&gt;&lt;/w:style&gt;&lt;w:style w:type=&quot;paragraph&quot; w:customStyle=&quot;1&quot; w:styleId=&quot;CCAPRECONFIG_15_1001_RichFieldSubFileSubject&quot;&gt;&lt;w:name w:val=&quot;CCAPRECONFIG_15_1001_RichFieldSubFileSubject&quot;/&gt;&lt;w:basedOn w:val=&quot;Normal&quot;/&gt;&lt;w:uiPriority w:val=&quot;99&quot;/&gt;&lt;w:qFormat/&gt;&lt;/w:style&gt;&lt;/w:styles&gt;&lt;/pkg:xmlData&gt;&lt;/pkg:part&gt;&lt;/pkg:package&gt;" package="true" multiline="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staatlichen Realschulen (per OWA) An, " multiline="true"/>
    <f:field ref="CFGBAYERN_15_1400_FieldDocumentRecipientsBlocked" text="Per E-Mail&#10;Alle staatlichen Realschulen (per OWA)&#10;An&#10;" multiline="true"/>
    <f:field ref="CFGBAYERN_15_1400_FieldDocumentCopyRecipients" text="Per E-Mail Ministerialbeauftragte für die Realschulen in Bayern (per OWA) An alle, &#10;Per E-Mail Herr Konrad Huber, im Hause, &#10;Per E-Mail Herrn Walter Huber, im Hause, &#10;Per E-Mail Herrn Elmar Diller, im Hause, &#10;Per E-Mail Haushalt StMUK, &#10;Per E-Mail Frau Sibylle Ludovisy, im Hause, &#10;Per E-Mail Herr Severin Gora, im Hause, &#10;Per E-Mail Frau Katharina Huß, im Hause, &#10;Per E-Mail Frau Eva-Maria Koller, im Hause, &#10;Per E-Mail Herr Dr. Philipp Nicklas, im Hause, &#10;Per E-Mail Frau Stephanie Roß, im Hause, &#10;Per E-Mail Frau Simone Schramm, im Hause, &#10;Per E-Mail Frau Dr. Laura Feldner, im Hause, &#10;Per E-Mail Administratoren für OGT und GGT an den Regierungen, &#10;Per E-Mail Kooperationspartner im Ganztag, &#10;Per E-Mail Hauptpersonalrat, Salvatorstraße 2, 80333 München &#10;Per E-Mail Alle Regierungen (per OWA) An, &#10;Per E-Mail GA-3 Referat Ganztag ISB, &#10;Per E-Mail Ganztagskoordinatoren an den MB-Dienststellen für Realschulen, " multiline="true"/>
    <f:field ref="CFGBAYERN_15_1400_FieldDocumentCopyRecipientsBlocked" text="Per E-Mail&#10;Ministerialbeauftragte für die Realschulen in Bayern (per OWA)&#10;An alle&#10;&#10;Per E-Mail&#10;Herr&#10;Konrad Huber &#10;im Hause&#10;&#10;Per E-Mail&#10;Herrn&#10;Walter Huber &#10;im Hause&#10;&#10;Per E-Mail&#10;Herrn&#10;Elmar Diller &#10;im Hause&#10;&#10;Per E-Mail&#10;Haushalt StMUK&#10;&#10;Per E-Mail&#10;Frau&#10;Sibylle Ludovisy &#10;im Hause&#10;&#10;Per E-Mail&#10;Herr&#10;Severin Gora &#10;im Hause&#10;&#10;Per E-Mail&#10;Frau&#10;Katharina Huß &#10;im Hause&#10;&#10;Per E-Mail&#10;Frau&#10;Eva-Maria Koller &#10;im Hause&#10;&#10;Per E-Mail&#10;Herr&#10;Dr. Philipp Nicklas &#10;im Hause&#10;&#10;Per E-Mail&#10;Frau&#10;Stephanie Roß &#10;im Hause&#10;&#10;Per E-Mail&#10;Frau&#10;Simone Schramm &#10;im Hause&#10;&#10;Per E-Mail&#10;Frau&#10;Dr. Laura Feldner &#10;im Hause&#10;&#10;Per E-Mail&#10;Administratoren für OGT und GGT an den Regierungen&#10;&#10;Per E-Mail&#10;Kooperationspartner im Ganztag&#10;&#10;Per E-Mail&#10;Hauptpersonalrat&#10;Salvatorstraße 2&#10;80333 München&#10;&#10;Per E-Mail&#10;Alle Regierungen (per OWA)&#10;An&#10;&#10;Per E-Mail&#10;GA-3 Referat Ganztag ISB&#10;&#10;Per E-Mail&#10;Ganztagskoordinatoren an den MB-Dienststellen für Realschulen&#10;" multiline="true"/>
    <f:field ref="CFGBAYERN_15_1400_FieldDocumentWorkflowFloatingFile" text="Kein Laufweg ermittelbar. Schriftstück muss direkt in 'Ergänzende Dokumente' einer Umlaufmappe liegen!" multiline="true"/>
    <f:field ref="BAYLFST_15_1800_FieldDocumentTitle" text="staatlich" edit="true"/>
    <f:field ref="BAYLFST_15_1800_FieldDocumentSubject" text="Antragsverfahren für die Einrichtung gebundener Ganztagsangebote&#10;an staatlichen Realschulen zum Schuljahr 2025/2026"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staatlichen Realschulen (per OWA) An, " multiline="true"/>
    <f:field ref="CFGBAYERNEX_15_1800_FieldWorkflowFloatingFile" text="Kein Laufweg ermittelbar. Schriftstück muss direkt in 'Ergänzende Dokumente' einer Umlaufmappe liegen!" multiline="true"/>
    <f:field ref="objname" text="Anlage 01_Antragsformular staatl RS" edit="true"/>
    <f:field ref="objsubject" text="" edit="true"/>
    <f:field ref="objcreatedby" text="Huß, Katharina, StMUK"/>
    <f:field ref="objcreatedat" date="2025-02-11T09:41:18" text="11.02.2025 09:41:18"/>
    <f:field ref="objchangedby" text="Rachwitz, Alina, StMUK"/>
    <f:field ref="objmodifiedat" date="2025-02-19T14:18:40" text="19.02.2025 14:18:40"/>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DEPRECONFIG_15_1001_Objektname" text="Objektname"/>
    <f:field ref="CFGBAYERN_15_1400_FieldDocumentTitle" text="Bay-Titel (Erledigung)"/>
    <f:field ref="CFGBAYERN_15_1400_FieldDocumentSubject" text="Bay-Betreff (Erledigung)"/>
    <f:field ref="CCAPRECONFIG_15_1001_RichFieldSubFileSubject" text="Bay-Betreff (Erledigung) - Formatierbar"/>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CFGBAYERN_15_1400_FieldDocumentWorkflowFloatingFile" text="Bay-Laufweg (Umlaufmappe)"/>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alschulenallestaatl@schulen.bayern.de"/>
    <f:field ref="CFGBAYERN_15_1400_Fax" text=""/>
    <f:field ref="CFGBAYERN_15_1400_Telefon" text=""/>
    <f:field ref="CFGBAYERN_15_1400_Mobiltelefon" text=""/>
    <f:field ref="CFGBAYERN_15_1400_Organisation_Name_vollstaendig" text="Alle staatlichen Real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taatlichen Real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CAPRECONFIG_15_1001_Versandinformation" text="Versandinformation"/>
    <f:field ref="CCAPRECONFIG_15_1001_KompletteAdresse" text="Komplette Adresse"/>
    <f:field ref="CCAPRECONFIG_15_1001_Anlagen" text="Anlagen"/>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FGBAYERN_15_1400_Kopieempfaenger_Versandinformation" text="Kopieempfänger - Versandinformation"/>
    <f:field ref="CFGBAYERN_15_1400_Kopieempfaenger_KompletteAdresse" text="Kopieempfänger - Komplette Adresse"/>
    <f:field ref="CFGBAYERN_15_1400_Kopieempfaenger_Anlagen" text="Kopieempfänger - Anlagen"/>
    <f:field ref="CCAPRECONFIG_15_1001_AntwortReferenz" text="Antwort Referenz"/>
    <f:field ref="CCAPRECONFIG_15_1001_Anlagentext" text="Anlagentext"/>
    <f:field ref="CFGBAYERN_15_1400_gezbeiEMail" text="gez. (bei E-Mail)"/>
  </f:display>
  <f:record inx="2">
    <f:field ref="CFGBAYERN_15_1400_Anrede" text="An all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BsRealschulen@schulen.bayern.de"/>
    <f:field ref="CFGBAYERN_15_1400_Fax" text=""/>
    <f:field ref="CFGBAYERN_15_1400_Telefon" text=""/>
    <f:field ref="CFGBAYERN_15_1400_Mobiltelefon" text=""/>
    <f:field ref="CFGBAYERN_15_1400_Organisation_Name_vollstaendig" text="Ministerialbeauftragte für die Realschulen in Bayer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Ministerialbeauftragte für die Realschulen in Bayern (per OWA) An all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Ministerialbeauftragte für die Realschulen in Bayern (per OWA)"/>
    <f:field ref="CCAPRECONFIG_15_1001_Anlagen" text=""/>
    <f:field ref="CFGBAYERN_15_1400_Kopieempfaenger_Anrede" text="An alle"/>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Ministerialbeauftragte für die Realschulen in Bayern (per OWA)"/>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Ministerialbeauftragte für die Realschulen in Bayern (per OWA)"/>
    <f:field ref="CFGBAYERN_15_1400_Kopieempfaenger_Anlagen" text=""/>
    <f:field ref="CCAPRECONFIG_15_1001_AntwortReferenz" text=""/>
    <f:field ref="CCAPRECONFIG_15_1001_Anlagentext" text=""/>
    <f:field ref="CFGBAYERN_15_1400_gezbeiEMail" text="gez."/>
  </f:record>
  <f:record inx="3">
    <f:field ref="CFGBAYERN_15_1400_Anrede" text="Herr"/>
    <f:field ref="CFGBAYERN_15_1400_Titel" text=""/>
    <f:field ref="CFGBAYERN_15_1400_Vorname" text="Konrad"/>
    <f:field ref="CFGBAYERN_15_1400_Nachname" text="Hub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onrad.Huber@stmuk.bayern.de"/>
    <f:field ref="CFGBAYERN_15_1400_Fax" text=""/>
    <f:field ref="CFGBAYERN_15_1400_Telefon" text=""/>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Huber,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Konrad Hub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nrad Huber&#10;im Hause"/>
    <f:field ref="CCAPRECONFIG_15_1001_Anlagen" text=""/>
    <f:field ref="CFGBAYERN_15_1400_Kopieempfaenger_Anrede" text="Herr"/>
    <f:field ref="CFGBAYERN_15_1400_Kopieempfaenger_Titel" text=""/>
    <f:field ref="CFGBAYERN_15_1400_Kopieempfaenger_Vorname" text="Konrad"/>
    <f:field ref="CFGBAYERN_15_1400_Kopieempfaenger_Nachname" text="Hub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Huber, "/>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onrad Huber&#10;im Hause"/>
    <f:field ref="CFGBAYERN_15_1400_Kopieempfaenger_Anlagen" text=""/>
    <f:field ref="CCAPRECONFIG_15_1001_AntwortReferenz" text=""/>
    <f:field ref="CCAPRECONFIG_15_1001_Anlagentext" text=""/>
    <f:field ref="CFGBAYERN_15_1400_gezbeiEMail" text="gez."/>
  </f:record>
  <f:record inx="4">
    <f:field ref="CFGBAYERN_15_1400_Anrede" text="Herrn"/>
    <f:field ref="CFGBAYERN_15_1400_Titel" text=""/>
    <f:field ref="CFGBAYERN_15_1400_Vorname" text="Walter"/>
    <f:field ref="CFGBAYERN_15_1400_Nachname" text="Hub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Walter.Huber@stmuk.bayern.de"/>
    <f:field ref="CFGBAYERN_15_1400_Fax" text=""/>
    <f:field ref="CFGBAYERN_15_1400_Telefon" text="2549"/>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Hub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n Walter Hub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Walter Huber&#10;im Hause"/>
    <f:field ref="CCAPRECONFIG_15_1001_Anlagen" text=""/>
    <f:field ref="CFGBAYERN_15_1400_Kopieempfaenger_Anrede" text="Herrn"/>
    <f:field ref="CFGBAYERN_15_1400_Kopieempfaenger_Titel" text=""/>
    <f:field ref="CFGBAYERN_15_1400_Kopieempfaenger_Vorname" text="Walter"/>
    <f:field ref="CFGBAYERN_15_1400_Kopieempfaenger_Nachname" text="Hub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Huber,"/>
    <f:field ref="CFGBAYERN_15_1400_Kopieempfaenger_Dienstbezeichnung" text="Ministerialra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Walter Huber&#10;im Hause"/>
    <f:field ref="CFGBAYERN_15_1400_Kopieempfaenger_Anlagen" text=""/>
    <f:field ref="CCAPRECONFIG_15_1001_AntwortReferenz" text=""/>
    <f:field ref="CCAPRECONFIG_15_1001_Anlagentext" text=""/>
    <f:field ref="CFGBAYERN_15_1400_gezbeiEMail" text="gez."/>
  </f:record>
  <f:record inx="5">
    <f:field ref="CFGBAYERN_15_1400_Anrede" text="Herrn"/>
    <f:field ref="CFGBAYERN_15_1400_Titel" text=""/>
    <f:field ref="CFGBAYERN_15_1400_Vorname" text="Elmar"/>
    <f:field ref="CFGBAYERN_15_1400_Nachname" text="Di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lmar.Diller@stmuk.bayern.de"/>
    <f:field ref="CFGBAYERN_15_1400_Fax" text=""/>
    <f:field ref="CFGBAYERN_15_1400_Telefon" text="254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il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n Elmar Dill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Elmar Diller&#10;im Hause"/>
    <f:field ref="CCAPRECONFIG_15_1001_Anlagen" text=""/>
    <f:field ref="CFGBAYERN_15_1400_Kopieempfaenger_Anrede" text="Herrn"/>
    <f:field ref="CFGBAYERN_15_1400_Kopieempfaenger_Titel" text=""/>
    <f:field ref="CFGBAYERN_15_1400_Kopieempfaenger_Vorname" text="Elmar"/>
    <f:field ref="CFGBAYERN_15_1400_Kopieempfaenger_Nachname" text="Dill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Diller,"/>
    <f:field ref="CFGBAYERN_15_1400_Kopieempfaenger_Dienstbezeichnung" text="Ministerialra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Elmar Diller&#10;im Hause"/>
    <f:field ref="CFGBAYERN_15_1400_Kopieempfaenger_Anlagen" text=""/>
    <f:field ref="CCAPRECONFIG_15_1001_AntwortReferenz" text=""/>
    <f:field ref="CCAPRECONFIG_15_1001_Anlagentext" text=""/>
    <f:field ref="CFGBAYERN_15_1400_gezbeiEMail" text="gez."/>
  </f:record>
  <f:record inx="6">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Haushalt StMUK"/>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aushalt StMUK,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shalt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Haushalt StMUK"/>
    <f:field ref="CFGBAYERN_15_1400_Kopieempfaenger_Org_Kurzname" text="Haushalt StMUK"/>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aushalt StMUK"/>
    <f:field ref="CFGBAYERN_15_1400_Kopieempfaenger_Anlagen" text=""/>
    <f:field ref="CCAPRECONFIG_15_1001_AntwortReferenz" text=""/>
    <f:field ref="CCAPRECONFIG_15_1001_Anlagentext" text=""/>
    <f:field ref="CFGBAYERN_15_1400_gezbeiEMail" text="gez."/>
  </f:record>
  <f:record inx="7">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ibylle Ludovisy,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bylle Ludovisy&#10;im Hause"/>
    <f:field ref="CCAPRECONFIG_15_1001_Anlagen" text=""/>
    <f:field ref="CFGBAYERN_15_1400_Kopieempfaenger_Anrede" text="Frau"/>
    <f:field ref="CFGBAYERN_15_1400_Kopieempfaenger_Titel" text=""/>
    <f:field ref="CFGBAYERN_15_1400_Kopieempfaenger_Vorname" text="Sibylle"/>
    <f:field ref="CFGBAYERN_15_1400_Kopieempfaenger_Nachname" text="Ludovisy"/>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Ludovisy,"/>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ibylle Ludovisy&#10;im Hause"/>
    <f:field ref="CFGBAYERN_15_1400_Kopieempfaenger_Anlagen" text=""/>
    <f:field ref="CCAPRECONFIG_15_1001_AntwortReferenz" text=""/>
    <f:field ref="CCAPRECONFIG_15_1001_Anlagentext" text=""/>
    <f:field ref="CFGBAYERN_15_1400_gezbeiEMail" text="gez."/>
  </f:record>
  <f:record inx="8">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Konrektor"/>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Severin Gora,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everin Gora&#10;im Hause"/>
    <f:field ref="CCAPRECONFIG_15_1001_Anlagen" text=""/>
    <f:field ref="CFGBAYERN_15_1400_Kopieempfaenger_Anrede" text="Herr"/>
    <f:field ref="CFGBAYERN_15_1400_Kopieempfaenger_Titel" text=""/>
    <f:field ref="CFGBAYERN_15_1400_Kopieempfaenger_Vorname" text="Severin"/>
    <f:field ref="CFGBAYERN_15_1400_Kopieempfaenger_Nachname" text="Gora"/>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Gora, "/>
    <f:field ref="CFGBAYERN_15_1400_Kopieempfaenger_Dienstbezeichnung" text="Konrektor"/>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everin Gora&#10;im Hause"/>
    <f:field ref="CFGBAYERN_15_1400_Kopieempfaenger_Anlagen" text=""/>
    <f:field ref="CCAPRECONFIG_15_1001_AntwortReferenz" text=""/>
    <f:field ref="CCAPRECONFIG_15_1001_Anlagentext" text=""/>
    <f:field ref="CFGBAYERN_15_1400_gezbeiEMail" text="gez."/>
  </f:record>
  <f:record inx="9">
    <f:field ref="CFGBAYERN_15_1400_Anrede" text="Frau"/>
    <f:field ref="CFGBAYERN_15_1400_Titel" text=""/>
    <f:field ref="CFGBAYERN_15_1400_Vorname" text="Katharina"/>
    <f:field ref="CFGBAYERN_15_1400_Nachname" text="Hu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arina.huss@stmuk.bayern.de"/>
    <f:field ref="CFGBAYERN_15_1400_Fax" text=""/>
    <f:field ref="CFGBAYERN_15_1400_Telefon" text="2139"/>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Huß, "/>
    <f:field ref="CFGBAYERN_15_1400_Dienstbezeichnung" text="Studien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Katharina Huß,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atharina Huß&#10;im Hause"/>
    <f:field ref="CCAPRECONFIG_15_1001_Anlagen" text=""/>
    <f:field ref="CFGBAYERN_15_1400_Kopieempfaenger_Anrede" text="Frau"/>
    <f:field ref="CFGBAYERN_15_1400_Kopieempfaenger_Titel" text=""/>
    <f:field ref="CFGBAYERN_15_1400_Kopieempfaenger_Vorname" text="Katharina"/>
    <f:field ref="CFGBAYERN_15_1400_Kopieempfaenger_Nachname" text="Huß"/>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Huß, "/>
    <f:field ref="CFGBAYERN_15_1400_Kopieempfaenger_Dienstbezeichnung" text="Studien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atharina Huß&#10;im Hause"/>
    <f:field ref="CFGBAYERN_15_1400_Kopieempfaenger_Anlagen" text=""/>
    <f:field ref="CCAPRECONFIG_15_1001_AntwortReferenz" text=""/>
    <f:field ref="CCAPRECONFIG_15_1001_Anlagentext" text=""/>
    <f:field ref="CFGBAYERN_15_1400_gezbeiEMail" text="gez."/>
  </f:record>
  <f:record inx="10">
    <f:field ref="CFGBAYERN_15_1400_Anrede" text="Frau"/>
    <f:field ref="CFGBAYERN_15_1400_Titel" text=""/>
    <f:field ref="CFGBAYERN_15_1400_Vorname" text="Eva-Maria"/>
    <f:field ref="CFGBAYERN_15_1400_Nachname" text="Ko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va-maria.koller@stmuk.bayern.de"/>
    <f:field ref="CFGBAYERN_15_1400_Fax" text=""/>
    <f:field ref="CFGBAYERN_15_1400_Telefon" text="214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Koller,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Eva-Maria Koll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Eva-Maria Koller&#10;im Hause"/>
    <f:field ref="CCAPRECONFIG_15_1001_Anlagen" text=""/>
    <f:field ref="CFGBAYERN_15_1400_Kopieempfaenger_Anrede" text="Frau"/>
    <f:field ref="CFGBAYERN_15_1400_Kopieempfaenger_Titel" text=""/>
    <f:field ref="CFGBAYERN_15_1400_Kopieempfaenger_Vorname" text="Eva-Maria"/>
    <f:field ref="CFGBAYERN_15_1400_Kopieempfaenger_Nachname" text="Koll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Koller, "/>
    <f:field ref="CFGBAYERN_15_1400_Kopieempfaenger_Dienstbezeichnung" text="Rektor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Eva-Maria Koller&#10;im Hause"/>
    <f:field ref="CFGBAYERN_15_1400_Kopieempfaenger_Anlagen" text=""/>
    <f:field ref="CCAPRECONFIG_15_1001_AntwortReferenz" text=""/>
    <f:field ref="CCAPRECONFIG_15_1001_Anlagentext" text=""/>
    <f:field ref="CFGBAYERN_15_1400_gezbeiEMail" text="gez."/>
  </f:record>
  <f:record inx="11">
    <f:field ref="CFGBAYERN_15_1400_Anrede" text="Herr"/>
    <f:field ref="CFGBAYERN_15_1400_Titel" text="Dr."/>
    <f:field ref="CFGBAYERN_15_1400_Vorname" text="Philipp"/>
    <f:field ref="CFGBAYERN_15_1400_Nachname" text="Nicklas"/>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hilipp.nicklas@stmuk.bayern.de"/>
    <f:field ref="CFGBAYERN_15_1400_Fax" text=""/>
    <f:field ref="CFGBAYERN_15_1400_Telefon" text="2861"/>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Nicklas,"/>
    <f:field ref="CFGBAYERN_15_1400_Dienstbezeichnung" text="Regierungsdirektor"/>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Dr. Philipp Nicklas,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Philipp Nicklas&#10;im Hause"/>
    <f:field ref="CCAPRECONFIG_15_1001_Anlagen" text=""/>
    <f:field ref="CFGBAYERN_15_1400_Kopieempfaenger_Anrede" text="Herr"/>
    <f:field ref="CFGBAYERN_15_1400_Kopieempfaenger_Titel" text="Dr."/>
    <f:field ref="CFGBAYERN_15_1400_Kopieempfaenger_Vorname" text="Philipp"/>
    <f:field ref="CFGBAYERN_15_1400_Kopieempfaenger_Nachname" text="Nicklas"/>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Dr. Nicklas,"/>
    <f:field ref="CFGBAYERN_15_1400_Kopieempfaenger_Dienstbezeichnung" text="Regierungsdirektor"/>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Philipp Nicklas&#10;im Hause"/>
    <f:field ref="CFGBAYERN_15_1400_Kopieempfaenger_Anlagen" text=""/>
    <f:field ref="CCAPRECONFIG_15_1001_AntwortReferenz" text=""/>
    <f:field ref="CCAPRECONFIG_15_1001_Anlagentext" text=""/>
    <f:field ref="CFGBAYERN_15_1400_gezbeiEMail" text="gez."/>
  </f:record>
  <f:record inx="12">
    <f:field ref="CFGBAYERN_15_1400_Anrede" text="Frau"/>
    <f:field ref="CFGBAYERN_15_1400_Titel" text=""/>
    <f:field ref="CFGBAYERN_15_1400_Vorname" text="Stephanie"/>
    <f:field ref="CFGBAYERN_15_1400_Nachname" text="Ro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ross@stmuk.bayern.de"/>
    <f:field ref="CFGBAYERN_15_1400_Fax" text=""/>
    <f:field ref="CFGBAYERN_15_1400_Telefon" text="1898"/>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Roß,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tephanie Roß,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tephanie Roß&#10;im Hause"/>
    <f:field ref="CCAPRECONFIG_15_1001_Anlagen" text=""/>
    <f:field ref="CFGBAYERN_15_1400_Kopieempfaenger_Anrede" text="Frau"/>
    <f:field ref="CFGBAYERN_15_1400_Kopieempfaenger_Titel" text=""/>
    <f:field ref="CFGBAYERN_15_1400_Kopieempfaenger_Vorname" text="Stephanie"/>
    <f:field ref="CFGBAYERN_15_1400_Kopieempfaenger_Nachname" text="Roß"/>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Roß, "/>
    <f:field ref="CFGBAYERN_15_1400_Kopieempfaenger_Dienstbezeichnung" text="Regierungs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tephanie Roß&#10;im Hause"/>
    <f:field ref="CFGBAYERN_15_1400_Kopieempfaenger_Anlagen" text=""/>
    <f:field ref="CCAPRECONFIG_15_1001_AntwortReferenz" text=""/>
    <f:field ref="CCAPRECONFIG_15_1001_Anlagentext" text=""/>
    <f:field ref="CFGBAYERN_15_1400_gezbeiEMail" text="gez."/>
  </f:record>
  <f:record inx="13">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imone Schramm,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mone Schramm&#10;im Hause"/>
    <f:field ref="CCAPRECONFIG_15_1001_Anlagen" text=""/>
    <f:field ref="CFGBAYERN_15_1400_Kopieempfaenger_Anrede" text="Frau"/>
    <f:field ref="CFGBAYERN_15_1400_Kopieempfaenger_Titel" text=""/>
    <f:field ref="CFGBAYERN_15_1400_Kopieempfaenger_Vorname" text="Simone"/>
    <f:field ref="CFGBAYERN_15_1400_Kopieempfaenger_Nachname" text="Schramm"/>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Schramm, "/>
    <f:field ref="CFGBAYERN_15_1400_Kopieempfaenger_Dienstbezeichnung" text="Rektor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imone Schramm&#10;im Hause"/>
    <f:field ref="CFGBAYERN_15_1400_Kopieempfaenger_Anlagen" text=""/>
    <f:field ref="CCAPRECONFIG_15_1001_AntwortReferenz" text=""/>
    <f:field ref="CCAPRECONFIG_15_1001_Anlagentext" text=""/>
    <f:field ref="CFGBAYERN_15_1400_gezbeiEMail" text="gez."/>
  </f:record>
  <f:record inx="14">
    <f:field ref="CFGBAYERN_15_1400_Anrede" text="Frau"/>
    <f:field ref="CFGBAYERN_15_1400_Titel" text="Dr."/>
    <f:field ref="CFGBAYERN_15_1400_Vorname" text="Laura"/>
    <f:field ref="CFGBAYERN_15_1400_Nachname" text="Feldn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aura.feldner@stmuk.bayern.de"/>
    <f:field ref="CFGBAYERN_15_1400_Fax" text=""/>
    <f:field ref="CFGBAYERN_15_1400_Telefon" text="1923"/>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Feldner,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Dr. Laura Feldn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Laura Feldner&#10;im Hause"/>
    <f:field ref="CCAPRECONFIG_15_1001_Anlagen" text=""/>
    <f:field ref="CFGBAYERN_15_1400_Kopieempfaenger_Anrede" text="Frau"/>
    <f:field ref="CFGBAYERN_15_1400_Kopieempfaenger_Titel" text="Dr."/>
    <f:field ref="CFGBAYERN_15_1400_Kopieempfaenger_Vorname" text="Laura"/>
    <f:field ref="CFGBAYERN_15_1400_Kopieempfaenger_Nachname" text="Feldn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Dr. Feldner, "/>
    <f:field ref="CFGBAYERN_15_1400_Kopieempfaenger_Dienstbezeichnung" text="Regierungs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Laura Feldner&#10;im Hause"/>
    <f:field ref="CFGBAYERN_15_1400_Kopieempfaenger_Anlagen" text=""/>
    <f:field ref="CCAPRECONFIG_15_1001_AntwortReferenz" text=""/>
    <f:field ref="CCAPRECONFIG_15_1001_Anlagentext" text=""/>
    <f:field ref="CFGBAYERN_15_1400_gezbeiEMail" text="gez."/>
  </f:record>
  <f:record inx="15">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andrea.kwanka@reg-nb.bayern.de; britta.burger@reg-opf.bayern.de; pia.pakaski@reg-mfr.bayern.de; ganztagskraefte@reg-ob.bayern.de; patricia.gollwitzer@reg-mfr.bayern.de; lina.hornstein@reg-ob.bayern.de; ursula.spitzauer@reg-ob.bayern.de; carsta.zischka@reg-ob.bayern.de; birgit.quelle@reg-ob.bayern.de; kathrin.jahn@reg-ob.bayern.de; thomas.korak@reg-ob.bayern.de; antje.eder@reg-nb.bayern.de; martina.noa@reg-nb.bayern.de; Carmen.Buechner-Hambeck@reg-nb.bayern.de; claudia.lack@reg-nb.bayern.de; susanne.wolf@reg-opf.bayern.de; juliane.hankofer@reg-opf.bayern.de; elke.finger@reg-opf.bayern.de; michael.wachs@reg-ofr.bayern.de; roland.hartmann@reg-ofr.bayern.de; birgit.mueller@reg-ofr.bayern.de; andreas.schill@reg-ofr.bayern.de; jana.dregelies@reg-ofr.bayern.de; monika.angene@reg-mfr.bayern.de; werner.lechler@reg-mfr.bayern.de; ralf.guggenberger@reg-mfr.bayern.de; katja.schumm@reg-mfr.bayern.de; lisa.scheder@reg-mfr.bayern.de; gisela.triebig@reg-ufr.bayern.de; petra.brown@reg-ufr.bayern.de; sandra.marschall@reg-ufr.bayern.de; Alexander.Edin@reg-schw.bayern.de; annkatrin.haensel@reg-schw.bayern.de; Susanne.Reich@reg-opf.bayern.de"/>
    <f:field ref="CFGBAYERN_15_1400_Fax" text=""/>
    <f:field ref="CFGBAYERN_15_1400_Telefon" text=""/>
    <f:field ref="CFGBAYERN_15_1400_Mobiltelefon" text=""/>
    <f:field ref="CFGBAYERN_15_1400_Organisation_Name_vollstaendig" text="Administratoren für OGT und G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Administratoren für OGT und GGT an den Regierung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dministratoren für OGT und GGT an den Regierung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Administratoren für OGT und GGT an den Regierungen"/>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Administratoren für OGT und GGT an den Regierungen"/>
    <f:field ref="CFGBAYERN_15_1400_Kopieempfaenger_Anlagen" text=""/>
    <f:field ref="CCAPRECONFIG_15_1001_AntwortReferenz" text=""/>
    <f:field ref="CCAPRECONFIG_15_1001_Anlagentext" text=""/>
    <f:field ref="CFGBAYERN_15_1400_gezbeiEMail" text="gez."/>
  </f:record>
  <f:record inx="16">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GF-Buero@lgst.brk.de; Lena.Weihmayer@paritaet-bayern.de; elisabeth.weis@kolping-bildung-schweinfurt.de; anna-lena.loertzing@iso-ev.de; stephanie.haan@awo-bayern.de; lars.pogadl-kamper@die-gfi.de; uwe.worbach@die-gfi.de; s.froehlich@essbay.de; rfaltermeier@kai-ev.de; mstiegler@kai-ev.de; michael.kroll@caritas-bayern.de; rummel@lvke-caritas-bayern.de; d.huwe@vhs-up.de; mueller@foryouev.de; malter@foryouev.de; hella.krusche@vhs-bayern.de; mbloch@eja-muenchen.de; leitung@ejsa-regensburg.de; leisters@kjf-augsburg.de; roessle@lgst.brk.de; brenauer@lgst.brk.de; ludwig.weber@kjsw.de; k.feige_schubz@kjr-m.de; c.caspari@kjr-m.de; Christiane.muenderlein@evkita-bayern.de; tajedini@dbtk.de; Zvjezdana.schneider@muenchen.de; Robert.Kirchberger@jh-obb.de; schuldenzucker@diakonie-bayern.de; rja@kjr-ml.de; andreas.manglkammer@iso-ev.de; koch@ejsa-bayern.de; bergbauer.elke@regensburg.de; Nayeri-Maslo@lgst.brk.de; a.schiebel@diakonie-bayern.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Kooperationspartner im Ganztag,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operationspartner im Ganztag"/>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Kooperationspartner im Ganztag"/>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ooperationspartner im Ganztag"/>
    <f:field ref="CFGBAYERN_15_1400_Kopieempfaenger_Anlagen" text=""/>
    <f:field ref="CCAPRECONFIG_15_1001_AntwortReferenz" text=""/>
    <f:field ref="CCAPRECONFIG_15_1001_Anlagentext" text=""/>
    <f:field ref="CFGBAYERN_15_1400_gezbeiEMail" text="gez."/>
  </f:record>
  <f:record inx="17">
    <f:field ref="CFGBAYERN_15_1400_Anrede" text=""/>
    <f:field ref="CFGBAYERN_15_1400_Titel" text=""/>
    <f:field ref="CFGBAYERN_15_1400_Vorname" text=""/>
    <f:field ref="CFGBAYERN_15_1400_Nachname" text=""/>
    <f:field ref="CFGBAYERN_15_1400_Hauptadresse_Strasse" text="Salvatorstraße 2"/>
    <f:field ref="CFGBAYERN_15_1400_Hauptadresse_Postfach" text=""/>
    <f:field ref="CFGBAYERN_15_1400_Hauptadresse_Postleitzahl" text="80333"/>
    <f:field ref="CFGBAYERN_15_1400_Hauptadresse_Ort" text="München"/>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auptpersonalrat"/>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auptpersonalrat, Salvatorstraße 2, 80333 Münch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ptpersonalrat&#10;Salvatorstraße 2&#10;80333 Münch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Salvatorstraße 2"/>
    <f:field ref="CFGBAYERN_15_1400_Kopieempfaenger_Postfach" text=""/>
    <f:field ref="CFGBAYERN_15_1400_Kopieempfaenger_Postleitzahl" text="80333"/>
    <f:field ref="CFGBAYERN_15_1400_Kopieempfaenger_Ort" text="München"/>
    <f:field ref="CFGBAYERN_15_1400_Kopieempfaenger_Gemeinde" text=""/>
    <f:field ref="CFGBAYERN_15_1400_Kopieempfaenger_Bundesland" text=""/>
    <f:field ref="CFGBAYERN_15_1400_Kopieempfaenger_Land" text=""/>
    <f:field ref="CFGBAYERN_15_1400_Kopieempfaenger_Org_Name" text="Hauptpersonalrat"/>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auptpersonalrat&#10;Salvatorstraße 2&#10;80333 München"/>
    <f:field ref="CFGBAYERN_15_1400_Kopieempfaenger_Anlagen" text=""/>
    <f:field ref="CCAPRECONFIG_15_1001_AntwortReferenz" text=""/>
    <f:field ref="CCAPRECONFIG_15_1001_Anlagentext" text=""/>
    <f:field ref="CFGBAYERN_15_1400_gezbeiEMail" text="gez."/>
  </f:record>
  <f:record inx="18">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Alle 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Alle Regierungen (per OWA) A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Regierungen (per OWA)"/>
    <f:field ref="CCAPRECONFIG_15_1001_Anlagen" text=""/>
    <f:field ref="CFGBAYERN_15_1400_Kopieempfaenger_Anrede" text="An"/>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Alle Regierungen (per OWA)"/>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Alle Regierungen (per OWA)"/>
    <f:field ref="CFGBAYERN_15_1400_Kopieempfaenger_Anlagen" text=""/>
    <f:field ref="CCAPRECONFIG_15_1001_AntwortReferenz" text=""/>
    <f:field ref="CCAPRECONFIG_15_1001_Anlagentext" text=""/>
    <f:field ref="CFGBAYERN_15_1400_gezbeiEMail" text="gez."/>
  </f:record>
  <f:record inx="19">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ornelia.oswald@isb.bayern.de; marion.weinthaler@isb.bayern.de; sabine.silberhorn@isb.bayern.de; stefan.rochelmeyer@isb.bayern.de; julia.haber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GA-3 Referat Ganztag ISB,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3 Referat Ganztag ISB"/>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GA-3 Referat Ganztag ISB"/>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GA-3 Referat Ganztag ISB"/>
    <f:field ref="CFGBAYERN_15_1400_Kopieempfaenger_Anlagen" text=""/>
    <f:field ref="CCAPRECONFIG_15_1001_AntwortReferenz" text=""/>
    <f:field ref="CCAPRECONFIG_15_1001_Anlagentext" text=""/>
    <f:field ref="CFGBAYERN_15_1400_gezbeiEMail" text="gez."/>
  </f:record>
  <f:record inx="20">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robel@mbrs-ufr.de; evelyn.graf@mbobw.de; quirin.huber@mb-rs-muc.de; weiss@mbobo.de; michael.hinfurtner@mbrsndb.de; mueller@mb-rs-opf.de; s.eckert@mbof.de; ganztag@mb-rs-mittelfranken.de; ganztag@mbrs-ufr.de; ina.falkner@augsburg.de; ganztagsbetreuung@mb-rs-mittelfranken.de"/>
    <f:field ref="CFGBAYERN_15_1400_Fax" text=""/>
    <f:field ref="CFGBAYERN_15_1400_Telefon" text=""/>
    <f:field ref="CFGBAYERN_15_1400_Mobiltelefon" text=""/>
    <f:field ref="CFGBAYERN_15_1400_Organisation_Name_vollstaendig" text="Ganztagskoordinatoren an den MB-Dienststellen für Rea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Ganztagskoordinatoren an den MB-Dienststellen für Realschul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MB-Dienststellen für Real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Ganztagskoordinatoren an den MB-Dienststellen für Realschulen"/>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Ganztagskoordinatoren an den MB-Dienststellen für Realschulen"/>
    <f:field ref="CFGBAYERN_15_1400_Kopieempfaenger_Anlagen" text=""/>
    <f:field ref="CCAPRECONFIG_15_1001_AntwortReferenz" text=""/>
    <f:field ref="CCAPRECONFIG_15_1001_Anlagentext" text=""/>
    <f:field ref="CFGBAYERN_15_1400_gezbeiEMail" text="gez."/>
  </f:record>
  <f:identities>{"FSCFOLIO_1_1001":{"FieldDocumentNumber":null,"FieldSubject":null,"SignaturesFldCtx":null,"FieldLastSignature":null,"FieldLastSignatureBy":null,"FieldLastSignatureAt":null,"FieldLastSignatureRemark":null,"FieldCurrentUser":null,"FieldCurrentDate":null,"FieldReleasedVersionDate":null,"FieldReleasedVersionNr":null},"_":{"doc":null,"objvalidfrom":null,"objvalidto":null,"objname":null,"objsubject":null,"objcreatedby":null,"objcreatedat":null,"objchangedby":null,"objmodifiedat":null},"CCAPRECONFIG_15_1001":{"Objektname":null,"RichFieldSubFileSubject":null,"Versandinformation":null,"KompletteAdresse":null,"Anlagen":null,"AntwortReferenz":null,"Anlagentext":null},"DEPRECONFIG_15_1001":{"Objektname":null},"CFGBAYERN_15_1400":{"FieldDocumentTitle":null,"FieldDocumentSubject":null,"FieldDocumentTerms":null,"FieldDocumentAddSubject":null,"FieldDocumentIncAttachments":null,"FieldDocumentRecipients":null,"FieldDocumentRecipientsBlocked":null,"FieldDocumentCopyRecipients":null,"FieldDocumentCopyRecipientsBlocked":null,"FieldDocumentWorkflowFloatingFile":null,"Anrede":null,"Titel":null,"Vorname":null,"Nachname":null,"Hauptadresse_Strasse":null,"Hauptadresse_Postfach":null,"Hauptadresse_Postleitzahl":null,"Hauptadresse_Ort":null,"Hauptadresse_Gemeinde":null,"Hauptadresse_Bundesland":null,"Hauptadresse_Land":null,"EMailAdresse":null,"Fax":null,"Telefon":null,"Mobiltelefon":null,"Organisation_Name_vollstaendig":null,"Organisation_Kurzname":null,"Organisation_Opt_Adressangaben":null,"Geschlecht":null,"Geboren_am":null,"Geboren_in":null,"Namenszusatz":null,"Briefanrede":null,"Dienstbezeichnung":null,"Funktionsbezeichnung":null,"Versand_und_Zustellvermerk":null,"Bemerkung":null,"Beschreibung_der_pers_Anlagen":null,"Kategorie":null,"Versandart":null,"Kontoverbindung_Kontonummer":null,"Kontoverbindung_Kontoinhaber":null,"Kontoverbindung_Institut":null,"Kontoverbindung_Bankleitzahl":null,"Kontoverbindung_IBAN":null,"Kontoverbindung_BIC":null,"Kopietext":null,"Kopietext_ohne_Adressat":null,"Kopietext_vorlagenspezifisch":null,"Zusatz_1":null,"Zusatz_2":null,"Zusatz_3":null,"Zusatz_4":null,"Zusatz_5":null,"Kopieempfaenger_Anrede":null,"Kopieempfaenger_Titel":null,"Kopieempfaenger_Vorname":null,"Kopieempfaenger_Nachname":null,"Kopieempfaenger_Strasse":null,"Kopieempfaenger_Postfach":null,"Kopieempfaenger_Postleitzahl":null,"Kopieempfaenger_Ort":null,"Kopieempfaenger_Gemeinde":null,"Kopieempfaenger_Bundesland":null,"Kopieempfaenger_Land":null,"Kopieempfaenger_Org_Name":null,"Kopieempfaenger_Org_Kurzname":null,"Kopieempfaenger_Org_Option_Adressan":null,"Kopieempfaenger_Namenszusatz":null,"Kopieempfaenger_Briefanrede":null,"Kopieempfaenger_Dienstbezeichnung":null,"Kopieempfaenger_Funktionsbezeichnung":null,"Kopieempfaenger_Beschr_pers_Anlagen":null,"Kopieempfaenger_Kategorie":null,"Kopieempfaenger_Versandart":null,"Kopieempfaenger_Versandinformation":null,"Kopieempfaenger_KompletteAdresse":null,"Kopieempfaenger_Anlagen":null,"gezbeiEMail":null},"BAYLFST_15_1800":{"FieldDocumentTitle":null,"FieldDocumentSubject":null,"FieldDocumentAddSubject":null,"FieldDocumentIncAttachments":null,"FieldDocumentTerms":null,"FieldDocumentRecipients":null},"CFGBAYERNEX_15_1800":{"FieldWorkflowFloatingFile":null}}</f:identities>
  <f:translations>{}</f:translations>
</f:fields>
</file>

<file path=customXml/itemProps1.xml><?xml version="1.0" encoding="utf-8"?>
<ds:datastoreItem xmlns:ds="http://schemas.openxmlformats.org/officeDocument/2006/customXml" ds:itemID="{3E5533B1-833C-4D81-9BAB-26998C3743D5}">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Antrag gebundener Ganztag staatliche RS</Template>
  <TotalTime>0</TotalTime>
  <Pages>2</Pages>
  <Words>483</Words>
  <Characters>3046</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A n t r a g</vt:lpstr>
    </vt:vector>
  </TitlesOfParts>
  <Company>BAYKM</Company>
  <LinksUpToDate>false</LinksUpToDate>
  <CharactersWithSpaces>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n t r a g</dc:title>
  <dc:creator>Heußner, Steffen (StMUK)</dc:creator>
  <cp:lastModifiedBy>Gora, Severin (StMUK)</cp:lastModifiedBy>
  <cp:revision>28</cp:revision>
  <cp:lastPrinted>2018-02-02T16:57:00Z</cp:lastPrinted>
  <dcterms:created xsi:type="dcterms:W3CDTF">2022-11-10T08:18:00Z</dcterms:created>
  <dcterms:modified xsi:type="dcterms:W3CDTF">2026-02-18T09:29:00Z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gebundener Ganztagsangebote an staatlichen Realschulen zum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staatlichen Realschulen (per OWA) An, </vt:lpwstr>
  </property>
  <property fmtid="{D5CDD505-2E9C-101B-9397-08002B2CF9AE}" pid="33" name="FSC#CFGBAYERN@15.1400:RecipientsBlocked">
    <vt:lpwstr>Per E-Mail_x000d_
Alle staatlichen Realschulen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IV.8-BO4207.6.1/17/10</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BO4207.6.1/17</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gebundene Form</vt:lpwstr>
  </property>
  <property fmtid="{D5CDD505-2E9C-101B-9397-08002B2CF9AE}" pid="91" name="FSC#CFGBAYERN@15.1400:ProcedureBarCode">
    <vt:lpwstr>*COO.4001.106.8.2373364*</vt:lpwstr>
  </property>
  <property fmtid="{D5CDD505-2E9C-101B-9397-08002B2CF9AE}" pid="92" name="FSC#CFGBAYERN@15.1400:ProcedureCreatedOnAt">
    <vt:lpwstr>13.01.2022 08:07:45</vt:lpwstr>
  </property>
  <property fmtid="{D5CDD505-2E9C-101B-9397-08002B2CF9AE}" pid="93" name="FSC#CFGBAYERN@15.1400:CurrentDateTime">
    <vt:lpwstr>14.03.2022 16:49:00</vt:lpwstr>
  </property>
  <property fmtid="{D5CDD505-2E9C-101B-9397-08002B2CF9AE}" pid="94" name="FSC#CFGBAYERN@15.1400:RelatedReferencesSettlement">
    <vt:lpwstr/>
  </property>
  <property fmtid="{D5CDD505-2E9C-101B-9397-08002B2CF9AE}" pid="95" name="FSC#CFGBAYERN@15.1400:AssociatedProcedureTitle">
    <vt:lpwstr>Antragsverfahren GGTS 2022/2023 </vt:lpwstr>
  </property>
  <property fmtid="{D5CDD505-2E9C-101B-9397-08002B2CF9AE}" pid="96" name="FSC#CFGBAYERN@15.1400:SettlementTitle">
    <vt:lpwstr>staatl.</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gebundene Form</vt:lpwstr>
  </property>
  <property fmtid="{D5CDD505-2E9C-101B-9397-08002B2CF9AE}" pid="124" name="FSC#COOELAK@1.1001:FileReference">
    <vt:lpwstr>BO4207.6.1</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14.03.2022</vt:lpwstr>
  </property>
  <property fmtid="{D5CDD505-2E9C-101B-9397-08002B2CF9AE}" pid="136" name="FSC#COOELAK@1.1001:Department">
    <vt:lpwstr>IV.8 (Referat IV.8 (StMUK))</vt:lpwstr>
  </property>
  <property fmtid="{D5CDD505-2E9C-101B-9397-08002B2CF9AE}" pid="137" name="FSC#COOELAK@1.1001:CreatedAt">
    <vt:lpwstr>04.03.2022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*COO.4001.106.7.1757830*</vt:lpwstr>
  </property>
  <property fmtid="{D5CDD505-2E9C-101B-9397-08002B2CF9AE}" pid="141" name="FSC#COOELAK@1.1001:RefBarCode">
    <vt:lpwstr>*COO.4001.106.2.2314803*</vt:lpwstr>
  </property>
  <property fmtid="{D5CDD505-2E9C-101B-9397-08002B2CF9AE}" pid="142" name="FSC#COOELAK@1.1001:FileRefBarCode">
    <vt:lpwstr>*BO4207.6.1*</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14.03.2022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13.01.2022</vt:lpwstr>
  </property>
  <property fmtid="{D5CDD505-2E9C-101B-9397-08002B2CF9AE}" pid="169" name="FSC#ATSTATECFG@1.1001:SubfileSubject">
    <vt:lpwstr>Antragsverfahren für die Einrichtung gebundener Ganztagsangebote an staatlichen Realschulen zum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IV.8-BO4207.6.1/17/10</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staatlichen Realschulen (per OWA)_x000d_
Ministerialbeauftragten für die Realschulen in Bayern (per OWA)_x000d_
Ganztagskoordinatoren an den MB-Dienststellen für Realschulen_x000d_
Konrad Huber_x000d_
Walter Huber, im Hause _x000d_
Elmar Diller, im Hause _x000d_
Haushalt StMUK_x000d_
Sibylle</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BO4207.6.1/17</vt:lpwstr>
  </property>
  <property fmtid="{D5CDD505-2E9C-101B-9397-08002B2CF9AE}" pid="193" name="FSC#FSCGOVDE@1.1001:FileSubject">
    <vt:lpwstr>Ganztagsangebote an Schulen, gebundene Form</vt:lpwstr>
  </property>
  <property fmtid="{D5CDD505-2E9C-101B-9397-08002B2CF9AE}" pid="194" name="FSC#FSCGOVDE@1.1001:ProcedureSubject">
    <vt:lpwstr>Antragsunterlagen GGTS</vt:lpwstr>
  </property>
  <property fmtid="{D5CDD505-2E9C-101B-9397-08002B2CF9AE}" pid="195" name="FSC#FSCGOVDE@1.1001:SignFinalVersionBy">
    <vt:lpwstr>Brumann, Alexandra, StMUK</vt:lpwstr>
  </property>
  <property fmtid="{D5CDD505-2E9C-101B-9397-08002B2CF9AE}" pid="196" name="FSC#FSCGOVDE@1.1001:SignFinalVersionAt">
    <vt:lpwstr>14.03.2022</vt:lpwstr>
  </property>
  <property fmtid="{D5CDD505-2E9C-101B-9397-08002B2CF9AE}" pid="197" name="FSC#FSCGOVDE@1.1001:ProcedureRefBarCode">
    <vt:lpwstr>*BO4207.6.1/17*</vt:lpwstr>
  </property>
  <property fmtid="{D5CDD505-2E9C-101B-9397-08002B2CF9AE}" pid="198" name="FSC#FSCGOVDE@1.1001:FileAddSubj">
    <vt:lpwstr/>
  </property>
  <property fmtid="{D5CDD505-2E9C-101B-9397-08002B2CF9AE}" pid="199" name="FSC#FSCGOVDE@1.1001:DocumentSubj">
    <vt:lpwstr>Antragsverfahren zum gebundenen Ganztag - Zeitplan_x000d_
Antragsverfahren GGTS  2022-2023 - MS (staatl.)_Rückmeldung IV.8</vt:lpwstr>
  </property>
  <property fmtid="{D5CDD505-2E9C-101B-9397-08002B2CF9AE}" pid="200" name="FSC#FSCGOVDE@1.1001:FileRel">
    <vt:lpwstr/>
  </property>
  <property fmtid="{D5CDD505-2E9C-101B-9397-08002B2CF9AE}" pid="201" name="FSC#DEPRECONFIG@15.1001:DocumentTitle">
    <vt:lpwstr>staatl.</vt:lpwstr>
  </property>
  <property fmtid="{D5CDD505-2E9C-101B-9397-08002B2CF9AE}" pid="202" name="FSC#DEPRECONFIG@15.1001:ProcedureTitle">
    <vt:lpwstr>Antragsverfahren GGTS 2022/2023 </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COO.4001.106.7.1757830</vt:lpwstr>
  </property>
  <property fmtid="{D5CDD505-2E9C-101B-9397-08002B2CF9AE}" pid="211" name="FSC#FSCFOLIO@1.1001:docpropproject">
    <vt:lpwstr/>
  </property>
  <property fmtid="{D5CDD505-2E9C-101B-9397-08002B2CF9AE}" pid="212" name="FSC$NOPARSEFILE">
    <vt:bool>true</vt:bool>
  </property>
</Properties>
</file>