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9D259"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799F6DDE" wp14:editId="7446D6F4">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391D9A80"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133960">
                              <w:rPr>
                                <w:i/>
                                <w:sz w:val="20"/>
                                <w:szCs w:val="20"/>
                              </w:rPr>
                              <w:t>Gymnasien</w:t>
                            </w:r>
                            <w:r>
                              <w:rPr>
                                <w: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F6DDE"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391D9A80"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133960">
                        <w:rPr>
                          <w:i/>
                          <w:sz w:val="20"/>
                          <w:szCs w:val="20"/>
                        </w:rPr>
                        <w:t>Gymnasien</w:t>
                      </w:r>
                      <w:r>
                        <w:rPr>
                          <w:i/>
                          <w:sz w:val="20"/>
                          <w:szCs w:val="20"/>
                        </w:rPr>
                        <w:t xml:space="preserve">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5CB151D7" wp14:editId="199D810C">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rgbClr val="FFFFFF"/>
                        </a:solidFill>
                        <a:ln w="9525">
                          <a:solidFill>
                            <a:srgbClr val="000000"/>
                          </a:solidFill>
                          <a:miter lim="800000"/>
                          <a:headEnd/>
                          <a:tailEnd/>
                        </a:ln>
                      </wps:spPr>
                      <wps:txbx>
                        <w:txbxContent>
                          <w:p w14:paraId="4E7DFD0E" w14:textId="449EF7CB" w:rsidR="00E8013F" w:rsidRPr="00980786" w:rsidRDefault="0062492C" w:rsidP="00E8013F">
                            <w:pPr>
                              <w:jc w:val="center"/>
                              <w:rPr>
                                <w:i/>
                                <w:sz w:val="14"/>
                                <w:szCs w:val="20"/>
                              </w:rPr>
                            </w:pPr>
                            <w:r w:rsidRPr="00097859">
                              <w:rPr>
                                <w:i/>
                                <w:sz w:val="14"/>
                                <w:szCs w:val="20"/>
                              </w:rPr>
                              <w:t>V</w:t>
                            </w:r>
                            <w:r w:rsidR="00F36199" w:rsidRPr="00097859">
                              <w:rPr>
                                <w:i/>
                                <w:sz w:val="14"/>
                                <w:szCs w:val="20"/>
                              </w:rPr>
                              <w:t xml:space="preserve">ersion: </w:t>
                            </w:r>
                            <w:r w:rsidR="006A1679">
                              <w:rPr>
                                <w:i/>
                                <w:sz w:val="14"/>
                                <w:szCs w:val="20"/>
                              </w:rPr>
                              <w:t>Februar</w:t>
                            </w:r>
                            <w:r w:rsidR="00F36199" w:rsidRPr="00097859">
                              <w:rPr>
                                <w:i/>
                                <w:sz w:val="14"/>
                                <w:szCs w:val="20"/>
                              </w:rPr>
                              <w:t xml:space="preserve"> </w:t>
                            </w:r>
                            <w:r w:rsidR="00F36199" w:rsidRPr="00DA39CE">
                              <w:rPr>
                                <w:i/>
                                <w:sz w:val="14"/>
                                <w:szCs w:val="20"/>
                              </w:rPr>
                              <w:t>202</w:t>
                            </w:r>
                            <w:r w:rsidR="002F6E10">
                              <w:rPr>
                                <w:i/>
                                <w:sz w:val="14"/>
                                <w:szCs w:val="2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B151D7"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DGA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">
                <v:textbox>
                  <w:txbxContent>
                    <w:p w14:paraId="4E7DFD0E" w14:textId="449EF7CB" w:rsidR="00E8013F" w:rsidRPr="00980786" w:rsidRDefault="0062492C" w:rsidP="00E8013F">
                      <w:pPr>
                        <w:jc w:val="center"/>
                        <w:rPr>
                          <w:i/>
                          <w:sz w:val="14"/>
                          <w:szCs w:val="20"/>
                        </w:rPr>
                      </w:pPr>
                      <w:r w:rsidRPr="00097859">
                        <w:rPr>
                          <w:i/>
                          <w:sz w:val="14"/>
                          <w:szCs w:val="20"/>
                        </w:rPr>
                        <w:t>V</w:t>
                      </w:r>
                      <w:r w:rsidR="00F36199" w:rsidRPr="00097859">
                        <w:rPr>
                          <w:i/>
                          <w:sz w:val="14"/>
                          <w:szCs w:val="20"/>
                        </w:rPr>
                        <w:t xml:space="preserve">ersion: </w:t>
                      </w:r>
                      <w:r w:rsidR="006A1679">
                        <w:rPr>
                          <w:i/>
                          <w:sz w:val="14"/>
                          <w:szCs w:val="20"/>
                        </w:rPr>
                        <w:t>Februar</w:t>
                      </w:r>
                      <w:r w:rsidR="00F36199" w:rsidRPr="00097859">
                        <w:rPr>
                          <w:i/>
                          <w:sz w:val="14"/>
                          <w:szCs w:val="20"/>
                        </w:rPr>
                        <w:t xml:space="preserve"> </w:t>
                      </w:r>
                      <w:r w:rsidR="00F36199" w:rsidRPr="00DA39CE">
                        <w:rPr>
                          <w:i/>
                          <w:sz w:val="14"/>
                          <w:szCs w:val="20"/>
                        </w:rPr>
                        <w:t>202</w:t>
                      </w:r>
                      <w:r w:rsidR="002F6E10">
                        <w:rPr>
                          <w:i/>
                          <w:sz w:val="14"/>
                          <w:szCs w:val="20"/>
                        </w:rPr>
                        <w:t>6</w:t>
                      </w:r>
                    </w:p>
                  </w:txbxContent>
                </v:textbox>
              </v:shape>
            </w:pict>
          </mc:Fallback>
        </mc:AlternateContent>
      </w:r>
      <w:r w:rsidR="00E8013F" w:rsidRPr="005C44AF">
        <w:rPr>
          <w:sz w:val="32"/>
          <w:szCs w:val="32"/>
          <w:u w:val="single"/>
        </w:rPr>
        <w:t>A n t r a g</w:t>
      </w:r>
    </w:p>
    <w:p w14:paraId="14378291" w14:textId="21950FCC"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133960">
        <w:rPr>
          <w:szCs w:val="28"/>
          <w:u w:val="single"/>
        </w:rPr>
        <w:t>einem</w:t>
      </w:r>
      <w:r w:rsidR="00D81CD3" w:rsidRPr="00E14F46">
        <w:rPr>
          <w:szCs w:val="28"/>
          <w:u w:val="single"/>
        </w:rPr>
        <w:t xml:space="preserve"> </w:t>
      </w:r>
      <w:r w:rsidR="00E049A6">
        <w:rPr>
          <w:szCs w:val="28"/>
          <w:u w:val="single"/>
        </w:rPr>
        <w:t xml:space="preserve">staatlichen </w:t>
      </w:r>
      <w:r w:rsidR="00E33135">
        <w:rPr>
          <w:szCs w:val="28"/>
          <w:u w:val="single"/>
        </w:rPr>
        <w:t>G</w:t>
      </w:r>
      <w:r w:rsidR="00133960">
        <w:rPr>
          <w:szCs w:val="28"/>
          <w:u w:val="single"/>
        </w:rPr>
        <w:t>ymnasium</w:t>
      </w:r>
    </w:p>
    <w:p w14:paraId="3098AD2C" w14:textId="77777777" w:rsidR="00E8013F" w:rsidRPr="00E14F46" w:rsidRDefault="00E8013F" w:rsidP="00E8013F">
      <w:pPr>
        <w:jc w:val="center"/>
        <w:rPr>
          <w:szCs w:val="28"/>
        </w:rPr>
      </w:pPr>
    </w:p>
    <w:p w14:paraId="6C38492C"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3515A543" w14:textId="77777777" w:rsidTr="00F734A2">
        <w:trPr>
          <w:trHeight w:val="567"/>
        </w:trPr>
        <w:tc>
          <w:tcPr>
            <w:tcW w:w="1173" w:type="dxa"/>
            <w:vAlign w:val="center"/>
          </w:tcPr>
          <w:p w14:paraId="465C152B" w14:textId="6A5C126B"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c>
          <w:tcPr>
            <w:tcW w:w="6662" w:type="dxa"/>
            <w:vAlign w:val="center"/>
          </w:tcPr>
          <w:p w14:paraId="55A4F9F2" w14:textId="7AE575F6"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072B2">
              <w:rPr>
                <w:noProof/>
                <w:sz w:val="22"/>
                <w:szCs w:val="22"/>
              </w:rPr>
              <w:t> </w:t>
            </w:r>
            <w:r w:rsidR="000072B2">
              <w:rPr>
                <w:noProof/>
                <w:sz w:val="22"/>
                <w:szCs w:val="22"/>
              </w:rPr>
              <w:t> </w:t>
            </w:r>
            <w:r w:rsidR="000072B2">
              <w:rPr>
                <w:noProof/>
                <w:sz w:val="22"/>
                <w:szCs w:val="22"/>
              </w:rPr>
              <w:t> </w:t>
            </w:r>
            <w:r w:rsidR="000072B2">
              <w:rPr>
                <w:noProof/>
                <w:sz w:val="22"/>
                <w:szCs w:val="22"/>
              </w:rPr>
              <w:t> </w:t>
            </w:r>
            <w:r w:rsidR="000072B2">
              <w:rPr>
                <w:noProof/>
                <w:sz w:val="22"/>
                <w:szCs w:val="22"/>
              </w:rPr>
              <w:t> </w:t>
            </w:r>
            <w:r w:rsidRPr="005A0EF1">
              <w:rPr>
                <w:sz w:val="22"/>
                <w:szCs w:val="22"/>
              </w:rPr>
              <w:fldChar w:fldCharType="end"/>
            </w:r>
          </w:p>
        </w:tc>
      </w:tr>
      <w:tr w:rsidR="005A0EF1" w14:paraId="69F44373" w14:textId="77777777" w:rsidTr="005A0EF1">
        <w:tc>
          <w:tcPr>
            <w:tcW w:w="1173" w:type="dxa"/>
          </w:tcPr>
          <w:p w14:paraId="1A71C7D8"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1A0C6E68"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74F31B92" w14:textId="77777777" w:rsidTr="00F734A2">
        <w:trPr>
          <w:trHeight w:val="567"/>
        </w:trPr>
        <w:tc>
          <w:tcPr>
            <w:tcW w:w="7835" w:type="dxa"/>
            <w:gridSpan w:val="2"/>
            <w:vAlign w:val="center"/>
          </w:tcPr>
          <w:p w14:paraId="5ACC9168" w14:textId="55E17FE9"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r>
      <w:tr w:rsidR="005A0EF1" w14:paraId="129E9E3F" w14:textId="77777777" w:rsidTr="005A0EF1">
        <w:trPr>
          <w:trHeight w:val="269"/>
        </w:trPr>
        <w:tc>
          <w:tcPr>
            <w:tcW w:w="7835" w:type="dxa"/>
            <w:gridSpan w:val="2"/>
          </w:tcPr>
          <w:p w14:paraId="2D75933F" w14:textId="77777777" w:rsidR="005A0EF1" w:rsidRPr="005A0EF1" w:rsidRDefault="005A0EF1" w:rsidP="005A0EF1">
            <w:pPr>
              <w:rPr>
                <w:sz w:val="14"/>
                <w:szCs w:val="28"/>
              </w:rPr>
            </w:pPr>
            <w:r w:rsidRPr="005A0EF1">
              <w:rPr>
                <w:sz w:val="14"/>
              </w:rPr>
              <w:t>(Anschrift der Schule)</w:t>
            </w:r>
          </w:p>
        </w:tc>
      </w:tr>
    </w:tbl>
    <w:p w14:paraId="6A299FDD"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08EC8F84" w14:textId="77777777" w:rsidTr="00F734A2">
        <w:trPr>
          <w:trHeight w:val="567"/>
        </w:trPr>
        <w:tc>
          <w:tcPr>
            <w:tcW w:w="7835" w:type="dxa"/>
            <w:gridSpan w:val="3"/>
            <w:vAlign w:val="center"/>
          </w:tcPr>
          <w:p w14:paraId="59E6DE57" w14:textId="3DE28064"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r>
      <w:tr w:rsidR="005A0EF1" w:rsidRPr="005A0EF1" w14:paraId="235B2287" w14:textId="77777777" w:rsidTr="005A0EF1">
        <w:trPr>
          <w:trHeight w:val="331"/>
        </w:trPr>
        <w:tc>
          <w:tcPr>
            <w:tcW w:w="7835" w:type="dxa"/>
            <w:gridSpan w:val="3"/>
          </w:tcPr>
          <w:p w14:paraId="764A819C"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44E74766" w14:textId="77777777" w:rsidTr="00F734A2">
        <w:trPr>
          <w:trHeight w:val="567"/>
        </w:trPr>
        <w:tc>
          <w:tcPr>
            <w:tcW w:w="7835" w:type="dxa"/>
            <w:gridSpan w:val="3"/>
            <w:vAlign w:val="center"/>
          </w:tcPr>
          <w:p w14:paraId="7A485B66" w14:textId="62F49C31"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r>
      <w:tr w:rsidR="005A0EF1" w:rsidRPr="005A0EF1" w14:paraId="73024109" w14:textId="77777777" w:rsidTr="005A0EF1">
        <w:trPr>
          <w:trHeight w:val="331"/>
        </w:trPr>
        <w:tc>
          <w:tcPr>
            <w:tcW w:w="7835" w:type="dxa"/>
            <w:gridSpan w:val="3"/>
          </w:tcPr>
          <w:p w14:paraId="77AAEAE5"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28D8F40D" w14:textId="77777777" w:rsidTr="00F734A2">
        <w:trPr>
          <w:trHeight w:val="567"/>
        </w:trPr>
        <w:tc>
          <w:tcPr>
            <w:tcW w:w="992" w:type="dxa"/>
            <w:vAlign w:val="center"/>
          </w:tcPr>
          <w:p w14:paraId="3885DB33" w14:textId="1FE45844"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c>
          <w:tcPr>
            <w:tcW w:w="2126" w:type="dxa"/>
            <w:vAlign w:val="center"/>
          </w:tcPr>
          <w:p w14:paraId="023700C8" w14:textId="23AAF247"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c>
          <w:tcPr>
            <w:tcW w:w="4717" w:type="dxa"/>
            <w:vAlign w:val="center"/>
          </w:tcPr>
          <w:p w14:paraId="1325B68D" w14:textId="2D8603EE"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5A0EF1">
              <w:rPr>
                <w:sz w:val="22"/>
                <w:szCs w:val="22"/>
              </w:rPr>
              <w:fldChar w:fldCharType="end"/>
            </w:r>
          </w:p>
        </w:tc>
      </w:tr>
      <w:tr w:rsidR="005A0EF1" w14:paraId="26CBCABA" w14:textId="77777777" w:rsidTr="005A0EF1">
        <w:trPr>
          <w:trHeight w:val="269"/>
        </w:trPr>
        <w:tc>
          <w:tcPr>
            <w:tcW w:w="992" w:type="dxa"/>
          </w:tcPr>
          <w:p w14:paraId="26176360"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6A4C2CBE"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075D712F"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732D1350"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72D7B67E" w14:textId="77777777" w:rsidTr="00A16F86">
        <w:tc>
          <w:tcPr>
            <w:tcW w:w="675" w:type="dxa"/>
          </w:tcPr>
          <w:p w14:paraId="234AEAC9"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0C1DEB47" w14:textId="17C8CCCA" w:rsidR="00133960" w:rsidRDefault="00133960" w:rsidP="00511AD1">
            <w:pPr>
              <w:rPr>
                <w:sz w:val="22"/>
                <w:szCs w:val="22"/>
              </w:rPr>
            </w:pPr>
            <w:r w:rsidRPr="00735891">
              <w:rPr>
                <w:spacing w:val="-10"/>
                <w:sz w:val="22"/>
                <w:szCs w:val="22"/>
              </w:rPr>
              <w:t>den Aufbau eines gebundenen Ganztagszuges</w:t>
            </w:r>
            <w:r w:rsidRPr="00735891">
              <w:rPr>
                <w:sz w:val="22"/>
                <w:szCs w:val="22"/>
              </w:rPr>
              <w:t xml:space="preserve"> in de</w:t>
            </w:r>
            <w:r w:rsidR="00511AD1">
              <w:rPr>
                <w:sz w:val="22"/>
                <w:szCs w:val="22"/>
              </w:rPr>
              <w:t>n Jahrgangsstufen 5 und 6 an dem</w:t>
            </w:r>
            <w:r w:rsidRPr="00735891">
              <w:rPr>
                <w:sz w:val="22"/>
                <w:szCs w:val="22"/>
              </w:rPr>
              <w:t xml:space="preserve"> genannten </w:t>
            </w:r>
            <w:r w:rsidR="00511AD1">
              <w:rPr>
                <w:sz w:val="22"/>
                <w:szCs w:val="22"/>
              </w:rPr>
              <w:t>Gymnasium</w:t>
            </w:r>
            <w:r w:rsidRPr="00735891">
              <w:rPr>
                <w:sz w:val="22"/>
                <w:szCs w:val="22"/>
              </w:rPr>
              <w:t xml:space="preserv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Pr="00735891">
              <w:rPr>
                <w:sz w:val="22"/>
                <w:szCs w:val="22"/>
                <w:u w:val="single"/>
              </w:rPr>
              <w:fldChar w:fldCharType="end"/>
            </w:r>
            <w:r>
              <w:rPr>
                <w:sz w:val="22"/>
                <w:szCs w:val="22"/>
              </w:rPr>
              <w:t xml:space="preserve"> ,</w:t>
            </w:r>
            <w:r w:rsidR="00511AD1">
              <w:rPr>
                <w:sz w:val="22"/>
                <w:szCs w:val="22"/>
              </w:rPr>
              <w:t xml:space="preserve"> </w:t>
            </w:r>
            <w:r w:rsidRPr="00735891">
              <w:rPr>
                <w:sz w:val="22"/>
                <w:szCs w:val="22"/>
              </w:rPr>
              <w:t>beginnend mit einer Klasse der Jahrgangsstufe 5.</w:t>
            </w:r>
          </w:p>
        </w:tc>
      </w:tr>
    </w:tbl>
    <w:p w14:paraId="5880E659"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120ED008" w14:textId="77777777" w:rsidTr="00A16F86">
        <w:tc>
          <w:tcPr>
            <w:tcW w:w="675" w:type="dxa"/>
          </w:tcPr>
          <w:p w14:paraId="6411D7CB"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1B90836E" w14:textId="7BDDB692" w:rsidR="00133960" w:rsidRDefault="00133960" w:rsidP="00511AD1">
            <w:pPr>
              <w:rPr>
                <w:sz w:val="22"/>
                <w:szCs w:val="22"/>
              </w:rPr>
            </w:pPr>
            <w:r w:rsidRPr="00735891">
              <w:rPr>
                <w:spacing w:val="-10"/>
                <w:sz w:val="22"/>
                <w:szCs w:val="22"/>
              </w:rPr>
              <w:t>die Erweiterung eines gebundenen Ganztagszuges</w:t>
            </w:r>
            <w:r w:rsidRPr="00735891">
              <w:rPr>
                <w:sz w:val="22"/>
                <w:szCs w:val="22"/>
              </w:rPr>
              <w:t xml:space="preserve"> auf di</w:t>
            </w:r>
            <w:r w:rsidR="00511AD1">
              <w:rPr>
                <w:sz w:val="22"/>
                <w:szCs w:val="22"/>
              </w:rPr>
              <w:t>e Jahrgangsstufen 7 und 8 an dem</w:t>
            </w:r>
            <w:r w:rsidRPr="00735891">
              <w:rPr>
                <w:sz w:val="22"/>
                <w:szCs w:val="22"/>
              </w:rPr>
              <w:t xml:space="preserve"> genannten </w:t>
            </w:r>
            <w:r w:rsidR="00511AD1">
              <w:rPr>
                <w:sz w:val="22"/>
                <w:szCs w:val="22"/>
              </w:rPr>
              <w:t>Gymnasium</w:t>
            </w:r>
            <w:r w:rsidRPr="00735891">
              <w:rPr>
                <w:sz w:val="22"/>
                <w:szCs w:val="22"/>
              </w:rPr>
              <w:t xml:space="preserv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Pr="00735891">
              <w:rPr>
                <w:sz w:val="22"/>
                <w:szCs w:val="22"/>
                <w:u w:val="single"/>
              </w:rPr>
              <w:fldChar w:fldCharType="end"/>
            </w:r>
            <w:r>
              <w:rPr>
                <w:sz w:val="22"/>
                <w:szCs w:val="22"/>
              </w:rPr>
              <w:t xml:space="preserve"> , </w:t>
            </w:r>
            <w:r w:rsidRPr="00735891">
              <w:rPr>
                <w:sz w:val="22"/>
                <w:szCs w:val="22"/>
              </w:rPr>
              <w:t>beginnend mit einer Klasse der Jahrgangsstufe 7.</w:t>
            </w:r>
          </w:p>
        </w:tc>
      </w:tr>
    </w:tbl>
    <w:p w14:paraId="5D4F77CE"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26A70F5E" w14:textId="77777777" w:rsidTr="00A16F86">
        <w:tc>
          <w:tcPr>
            <w:tcW w:w="675" w:type="dxa"/>
          </w:tcPr>
          <w:p w14:paraId="4CB3FCD1"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2FF6B5BE" w14:textId="5DD64810" w:rsidR="00133960" w:rsidRDefault="00133960" w:rsidP="00511AD1">
            <w:pPr>
              <w:rPr>
                <w:sz w:val="22"/>
                <w:szCs w:val="22"/>
              </w:rPr>
            </w:pPr>
            <w:r w:rsidRPr="00735891">
              <w:rPr>
                <w:spacing w:val="-10"/>
                <w:sz w:val="22"/>
                <w:szCs w:val="22"/>
              </w:rPr>
              <w:t>die Erweiterung eines gebundenen Ganztagszuges</w:t>
            </w:r>
            <w:r w:rsidRPr="00735891">
              <w:rPr>
                <w:sz w:val="22"/>
                <w:szCs w:val="22"/>
              </w:rPr>
              <w:t xml:space="preserve"> auf die</w:t>
            </w:r>
            <w:r w:rsidR="00511AD1">
              <w:rPr>
                <w:sz w:val="22"/>
                <w:szCs w:val="22"/>
              </w:rPr>
              <w:t xml:space="preserve"> Jahrgangsstufen 9 und 10 an dem</w:t>
            </w:r>
            <w:r w:rsidRPr="00735891">
              <w:rPr>
                <w:sz w:val="22"/>
                <w:szCs w:val="22"/>
              </w:rPr>
              <w:t xml:space="preserve"> genannten </w:t>
            </w:r>
            <w:r w:rsidR="00511AD1">
              <w:rPr>
                <w:sz w:val="22"/>
                <w:szCs w:val="22"/>
              </w:rPr>
              <w:t>Gymnasium</w:t>
            </w:r>
            <w:r w:rsidRPr="00735891">
              <w:rPr>
                <w:sz w:val="22"/>
                <w:szCs w:val="22"/>
              </w:rPr>
              <w:t xml:space="preserv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Pr="00735891">
              <w:rPr>
                <w:sz w:val="22"/>
                <w:szCs w:val="22"/>
                <w:u w:val="single"/>
              </w:rPr>
              <w:fldChar w:fldCharType="end"/>
            </w:r>
            <w:r>
              <w:rPr>
                <w:sz w:val="22"/>
                <w:szCs w:val="22"/>
              </w:rPr>
              <w:t xml:space="preserve"> , </w:t>
            </w:r>
            <w:r w:rsidRPr="00735891">
              <w:rPr>
                <w:sz w:val="22"/>
                <w:szCs w:val="22"/>
              </w:rPr>
              <w:t>beginnend mit einer Klasse der Jahrgangsstufe 9.</w:t>
            </w:r>
          </w:p>
        </w:tc>
      </w:tr>
    </w:tbl>
    <w:p w14:paraId="72055EB7" w14:textId="77777777" w:rsidR="00B81905" w:rsidRPr="00133960" w:rsidRDefault="00B81905"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423CC2" w14:paraId="6C24601B" w14:textId="77777777" w:rsidTr="00A16F86">
        <w:tc>
          <w:tcPr>
            <w:tcW w:w="675" w:type="dxa"/>
          </w:tcPr>
          <w:p w14:paraId="530F7CF4" w14:textId="77777777" w:rsidR="00423CC2" w:rsidRDefault="00423CC2"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14397AD4" w14:textId="77777777" w:rsidR="00423CC2" w:rsidRPr="00287F2F" w:rsidRDefault="00423CC2" w:rsidP="00A16F86">
            <w:pPr>
              <w:rPr>
                <w:sz w:val="18"/>
                <w:szCs w:val="22"/>
              </w:rPr>
            </w:pPr>
          </w:p>
          <w:p w14:paraId="7C29D6DA" w14:textId="4E2AC3EA" w:rsidR="00423CC2" w:rsidRDefault="00423CC2" w:rsidP="00A16F86">
            <w:pPr>
              <w:rPr>
                <w:sz w:val="22"/>
                <w:szCs w:val="22"/>
              </w:rPr>
            </w:pPr>
            <w:r>
              <w:rPr>
                <w:sz w:val="22"/>
                <w:szCs w:val="22"/>
              </w:rPr>
              <w:t>S</w:t>
            </w:r>
            <w:r w:rsidRPr="00735891">
              <w:rPr>
                <w:sz w:val="22"/>
                <w:szCs w:val="22"/>
              </w:rPr>
              <w:t>onstige</w:t>
            </w:r>
            <w:r>
              <w:rPr>
                <w:sz w:val="22"/>
                <w:szCs w:val="22"/>
              </w:rPr>
              <w:t>s</w:t>
            </w:r>
            <w:r w:rsidRPr="00735891">
              <w:rPr>
                <w:sz w:val="22"/>
                <w:szCs w:val="22"/>
              </w:rPr>
              <w:t xml:space="preserve">: </w:t>
            </w:r>
            <w:r w:rsidRPr="00735891">
              <w:rPr>
                <w:sz w:val="22"/>
                <w:szCs w:val="22"/>
              </w:rPr>
              <w:fldChar w:fldCharType="begin">
                <w:ffData>
                  <w:name w:val="Text8"/>
                  <w:enabled/>
                  <w:calcOnExit w:val="0"/>
                  <w:textInput/>
                </w:ffData>
              </w:fldChar>
            </w:r>
            <w:r w:rsidRPr="00735891">
              <w:rPr>
                <w:sz w:val="22"/>
                <w:szCs w:val="22"/>
              </w:rPr>
              <w:instrText xml:space="preserve"> FORMTEXT </w:instrText>
            </w:r>
            <w:r w:rsidRPr="00735891">
              <w:rPr>
                <w:sz w:val="22"/>
                <w:szCs w:val="22"/>
              </w:rPr>
            </w:r>
            <w:r w:rsidRPr="00735891">
              <w:rPr>
                <w:sz w:val="22"/>
                <w:szCs w:val="22"/>
              </w:rPr>
              <w:fldChar w:fldCharType="separate"/>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007E4AA7">
              <w:rPr>
                <w:noProof/>
                <w:sz w:val="22"/>
                <w:szCs w:val="22"/>
              </w:rPr>
              <w:t> </w:t>
            </w:r>
            <w:r w:rsidRPr="00735891">
              <w:rPr>
                <w:sz w:val="22"/>
                <w:szCs w:val="22"/>
              </w:rPr>
              <w:fldChar w:fldCharType="end"/>
            </w:r>
          </w:p>
        </w:tc>
      </w:tr>
    </w:tbl>
    <w:p w14:paraId="4A87CFD6" w14:textId="77777777" w:rsidR="00423CC2" w:rsidRDefault="00423CC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619F6B35" w14:textId="77777777" w:rsidTr="00F734A2">
        <w:trPr>
          <w:trHeight w:val="467"/>
        </w:trPr>
        <w:tc>
          <w:tcPr>
            <w:tcW w:w="9210" w:type="dxa"/>
            <w:gridSpan w:val="4"/>
            <w:vAlign w:val="center"/>
          </w:tcPr>
          <w:p w14:paraId="573D3176"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7C437F">
              <w:rPr>
                <w:sz w:val="22"/>
                <w:szCs w:val="22"/>
              </w:rPr>
              <w:t>:</w:t>
            </w:r>
          </w:p>
        </w:tc>
      </w:tr>
      <w:tr w:rsidR="00F734A2" w14:paraId="217A3BB9" w14:textId="77777777" w:rsidTr="0085514C">
        <w:trPr>
          <w:trHeight w:hRule="exact" w:val="1653"/>
        </w:trPr>
        <w:tc>
          <w:tcPr>
            <w:tcW w:w="534" w:type="dxa"/>
          </w:tcPr>
          <w:p w14:paraId="3BE0CD4F" w14:textId="77777777" w:rsidR="00F734A2" w:rsidRDefault="00F734A2" w:rsidP="0085514C">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3A312F9C" w14:textId="77777777" w:rsidR="00F734A2" w:rsidRDefault="00F734A2" w:rsidP="0085514C">
            <w:pPr>
              <w:spacing w:before="120"/>
              <w:rPr>
                <w:sz w:val="22"/>
                <w:szCs w:val="22"/>
              </w:rPr>
            </w:pPr>
            <w:r>
              <w:rPr>
                <w:sz w:val="22"/>
                <w:szCs w:val="22"/>
              </w:rPr>
              <w:t>Nein</w:t>
            </w:r>
          </w:p>
        </w:tc>
        <w:tc>
          <w:tcPr>
            <w:tcW w:w="567" w:type="dxa"/>
          </w:tcPr>
          <w:p w14:paraId="0BFC3A55" w14:textId="77777777" w:rsidR="00F734A2" w:rsidRDefault="00F734A2" w:rsidP="0085514C">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66568D5E" w14:textId="0631E69A" w:rsidR="00F734A2" w:rsidRDefault="00F734A2" w:rsidP="0085514C">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007E4AA7">
              <w:rPr>
                <w:noProof/>
                <w:sz w:val="22"/>
                <w:szCs w:val="22"/>
                <w:u w:val="single"/>
              </w:rPr>
              <w:t> </w:t>
            </w:r>
            <w:r w:rsidRPr="0050271D">
              <w:rPr>
                <w:sz w:val="22"/>
                <w:szCs w:val="22"/>
                <w:u w:val="single"/>
              </w:rPr>
              <w:fldChar w:fldCharType="end"/>
            </w:r>
            <w:r>
              <w:rPr>
                <w:sz w:val="22"/>
                <w:szCs w:val="22"/>
                <w:u w:val="single"/>
              </w:rPr>
              <w:t xml:space="preserve"> </w:t>
            </w:r>
          </w:p>
        </w:tc>
      </w:tr>
    </w:tbl>
    <w:p w14:paraId="6951E340" w14:textId="77777777" w:rsidR="00D83C16" w:rsidRDefault="00D83C16">
      <w:pPr>
        <w:rPr>
          <w:sz w:val="20"/>
        </w:rPr>
      </w:pPr>
    </w:p>
    <w:p w14:paraId="0587ED30" w14:textId="77777777" w:rsidR="00D83C16" w:rsidRDefault="00D83C16">
      <w:pPr>
        <w:rPr>
          <w:sz w:val="20"/>
        </w:rPr>
      </w:pPr>
      <w:r>
        <w:rPr>
          <w:sz w:val="20"/>
        </w:rPr>
        <w:br w:type="page"/>
      </w:r>
    </w:p>
    <w:p w14:paraId="5E4A334D" w14:textId="77777777" w:rsidR="00CA30E5" w:rsidRDefault="00E049A6" w:rsidP="00CA30E5">
      <w:pPr>
        <w:numPr>
          <w:ilvl w:val="0"/>
          <w:numId w:val="2"/>
        </w:numPr>
        <w:spacing w:after="240" w:line="360" w:lineRule="auto"/>
        <w:ind w:hanging="436"/>
        <w:jc w:val="both"/>
        <w:rPr>
          <w:sz w:val="20"/>
        </w:rPr>
      </w:pPr>
      <w:r w:rsidRPr="00E049A6">
        <w:rPr>
          <w:sz w:val="20"/>
        </w:rPr>
        <w:lastRenderedPageBreak/>
        <w:t xml:space="preserve">Der unterzeichnende Schulaufwandsträger erklärt sein Einverständnis mit den in der Bekanntmachung </w:t>
      </w:r>
      <w:r w:rsidR="00CA30E5" w:rsidRPr="007E4AA7">
        <w:rPr>
          <w:sz w:val="20"/>
        </w:rPr>
        <w:t xml:space="preserve">„Gebundene Ganztagsangebote an Schulen“ des Bayerischen Staatsministeriums für Unterricht und Kultus </w:t>
      </w:r>
      <w:r w:rsidR="00CA30E5" w:rsidRPr="007E4AA7">
        <w:rPr>
          <w:sz w:val="20"/>
          <w:szCs w:val="20"/>
        </w:rPr>
        <w:t>vom 23.01.2026 (Az. III.4-BO4207.6.1/70)</w:t>
      </w:r>
      <w:r w:rsidR="00CA30E5" w:rsidRPr="00B81556">
        <w:rPr>
          <w:sz w:val="20"/>
          <w:szCs w:val="20"/>
        </w:rPr>
        <w:t xml:space="preserve"> </w:t>
      </w:r>
      <w:r w:rsidRPr="00E049A6">
        <w:rPr>
          <w:sz w:val="20"/>
        </w:rPr>
        <w:t>und den im kultusministeriellen Schreiben zum Antragsverfahren festgelegten Bestimmungen zur gebundenen Ganztagsschule.</w:t>
      </w:r>
    </w:p>
    <w:p w14:paraId="75ADCBD7" w14:textId="77777777" w:rsidR="00CA30E5" w:rsidRDefault="00E049A6" w:rsidP="00CA30E5">
      <w:pPr>
        <w:numPr>
          <w:ilvl w:val="0"/>
          <w:numId w:val="2"/>
        </w:numPr>
        <w:spacing w:after="240" w:line="360" w:lineRule="auto"/>
        <w:ind w:hanging="436"/>
        <w:jc w:val="both"/>
        <w:rPr>
          <w:sz w:val="20"/>
        </w:rPr>
      </w:pPr>
      <w:r w:rsidRPr="00CA30E5">
        <w:rPr>
          <w:sz w:val="20"/>
        </w:rPr>
        <w:t xml:space="preserve">Der unterzeichnende Schulaufwandsträger erklärt sein Einverständnis damit, den für den Ganztagsbetrieb anfallenden zusätzlichen Sachaufwand im Sinne von Art. 3 Abs. 2 des Bayerischen Schulfinanzierungsgesetzes (BaySchFG) </w:t>
      </w:r>
      <w:r w:rsidR="00CA30E5" w:rsidRPr="007E4AA7">
        <w:rPr>
          <w:sz w:val="20"/>
        </w:rPr>
        <w:t>zu tragen sowie eine pauschale Kostenbeteiligung je Ganztagsklasse</w:t>
      </w:r>
      <w:r w:rsidR="00CA30E5" w:rsidRPr="007E4AA7">
        <w:t xml:space="preserve"> </w:t>
      </w:r>
      <w:r w:rsidR="00CA30E5" w:rsidRPr="007E4AA7">
        <w:rPr>
          <w:sz w:val="20"/>
        </w:rPr>
        <w:t>und Schuljahr zu entrichten, deren Höhe im Rahmen des Antrags- und Genehmigungsverfahrens jährlich festgelegt und bekannt gegeben wird.</w:t>
      </w:r>
      <w:r w:rsidR="00CA30E5" w:rsidRPr="00CA30E5">
        <w:rPr>
          <w:strike/>
          <w:sz w:val="20"/>
        </w:rPr>
        <w:t xml:space="preserve"> </w:t>
      </w:r>
    </w:p>
    <w:p w14:paraId="563261B9" w14:textId="77777777" w:rsidR="00CA30E5" w:rsidRDefault="00E049A6" w:rsidP="00CA30E5">
      <w:pPr>
        <w:numPr>
          <w:ilvl w:val="0"/>
          <w:numId w:val="2"/>
        </w:numPr>
        <w:spacing w:after="240" w:line="360" w:lineRule="auto"/>
        <w:ind w:hanging="436"/>
        <w:jc w:val="both"/>
        <w:rPr>
          <w:sz w:val="20"/>
        </w:rPr>
      </w:pPr>
      <w:r w:rsidRPr="00CA30E5">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1BE9685B" w14:textId="77777777" w:rsidR="00CA30E5" w:rsidRDefault="00E049A6" w:rsidP="00CA30E5">
      <w:pPr>
        <w:numPr>
          <w:ilvl w:val="0"/>
          <w:numId w:val="2"/>
        </w:numPr>
        <w:spacing w:after="240" w:line="360" w:lineRule="auto"/>
        <w:ind w:hanging="436"/>
        <w:jc w:val="both"/>
        <w:rPr>
          <w:sz w:val="20"/>
        </w:rPr>
      </w:pPr>
      <w:r w:rsidRPr="00CA30E5">
        <w:rPr>
          <w:sz w:val="20"/>
        </w:rPr>
        <w:t>Die Pl</w:t>
      </w:r>
      <w:r w:rsidR="00A40598" w:rsidRPr="00CA30E5">
        <w:rPr>
          <w:sz w:val="20"/>
        </w:rPr>
        <w:t>anungen sind gemäß Art. 6 Abs. 4</w:t>
      </w:r>
      <w:r w:rsidRPr="00CA30E5">
        <w:rPr>
          <w:sz w:val="20"/>
        </w:rPr>
        <w:t xml:space="preserve"> Satz </w:t>
      </w:r>
      <w:r w:rsidR="00A40598" w:rsidRPr="00CA30E5">
        <w:rPr>
          <w:sz w:val="20"/>
        </w:rPr>
        <w:t>3</w:t>
      </w:r>
      <w:r w:rsidRPr="00CA30E5">
        <w:rPr>
          <w:sz w:val="20"/>
        </w:rPr>
        <w:t xml:space="preserve"> des Bayerischen Gesetzes über das Erziehungs- und Unterrichtswesen (BayEUG) im Benehmen mit den Trägern der öffentlichen Jugendhilfe erfolgt. </w:t>
      </w:r>
    </w:p>
    <w:p w14:paraId="1C6A7BF0" w14:textId="11704A91" w:rsidR="00274E37" w:rsidRPr="00CA30E5" w:rsidRDefault="008806D7" w:rsidP="00CA30E5">
      <w:pPr>
        <w:numPr>
          <w:ilvl w:val="0"/>
          <w:numId w:val="2"/>
        </w:numPr>
        <w:spacing w:after="240" w:line="360" w:lineRule="auto"/>
        <w:ind w:hanging="436"/>
        <w:jc w:val="both"/>
        <w:rPr>
          <w:sz w:val="20"/>
        </w:rPr>
      </w:pPr>
      <w:r w:rsidRPr="00CA30E5">
        <w:rPr>
          <w:sz w:val="20"/>
        </w:rPr>
        <w:t>Folgende</w:t>
      </w:r>
      <w:r w:rsidR="00CB2042" w:rsidRPr="00CA30E5">
        <w:rPr>
          <w:sz w:val="20"/>
        </w:rPr>
        <w:t xml:space="preserve"> erforderliche</w:t>
      </w:r>
      <w:r w:rsidR="00274E37" w:rsidRPr="00CA30E5">
        <w:rPr>
          <w:b/>
          <w:sz w:val="20"/>
        </w:rPr>
        <w:t xml:space="preserve"> Anlagen</w:t>
      </w:r>
      <w:r w:rsidRPr="00CA30E5">
        <w:rPr>
          <w:b/>
          <w:sz w:val="20"/>
        </w:rPr>
        <w:t xml:space="preserve"> </w:t>
      </w:r>
      <w:r w:rsidRPr="00CA30E5">
        <w:rPr>
          <w:sz w:val="20"/>
        </w:rPr>
        <w:t>sind beigefügt:</w:t>
      </w:r>
    </w:p>
    <w:p w14:paraId="3C216CFF" w14:textId="00847CB5" w:rsidR="00083C40" w:rsidRPr="00D83C16" w:rsidRDefault="00083C40" w:rsidP="00D83C16">
      <w:pPr>
        <w:pStyle w:val="Listenabsatz"/>
        <w:numPr>
          <w:ilvl w:val="0"/>
          <w:numId w:val="6"/>
        </w:numPr>
        <w:spacing w:line="360" w:lineRule="auto"/>
        <w:contextualSpacing/>
        <w:rPr>
          <w:sz w:val="20"/>
        </w:rPr>
      </w:pPr>
      <w:r w:rsidRPr="00D83C16">
        <w:rPr>
          <w:sz w:val="20"/>
          <w:u w:val="single"/>
        </w:rPr>
        <w:t>Pädagogisches Konzept</w:t>
      </w:r>
      <w:r w:rsidRPr="00D83C16">
        <w:rPr>
          <w:sz w:val="20"/>
        </w:rPr>
        <w:t xml:space="preserve"> für das beantragte Ganztagsangebot</w:t>
      </w:r>
    </w:p>
    <w:p w14:paraId="18B03D40" w14:textId="7149F042" w:rsidR="00083C40" w:rsidRPr="007C437F" w:rsidRDefault="00083C40" w:rsidP="007C437F">
      <w:pPr>
        <w:pStyle w:val="Listenabsatz"/>
        <w:numPr>
          <w:ilvl w:val="0"/>
          <w:numId w:val="6"/>
        </w:numPr>
        <w:spacing w:line="360" w:lineRule="auto"/>
        <w:contextualSpacing/>
        <w:rPr>
          <w:sz w:val="20"/>
        </w:rPr>
      </w:pPr>
      <w:r w:rsidRPr="00D83C16">
        <w:rPr>
          <w:sz w:val="20"/>
          <w:u w:val="single"/>
        </w:rPr>
        <w:t>Stundenplanentwurf</w:t>
      </w:r>
      <w:r w:rsidRPr="00D83C16">
        <w:rPr>
          <w:sz w:val="20"/>
        </w:rPr>
        <w:t xml:space="preserve"> für</w:t>
      </w:r>
      <w:r w:rsidR="00B81905" w:rsidRPr="00D83C16">
        <w:rPr>
          <w:sz w:val="20"/>
        </w:rPr>
        <w:t xml:space="preserve"> das beantragte Ganztagsangebot</w:t>
      </w:r>
      <w:r w:rsidR="007C437F">
        <w:rPr>
          <w:sz w:val="20"/>
        </w:rPr>
        <w:t xml:space="preserve"> </w:t>
      </w:r>
      <w:r w:rsidRPr="007C437F">
        <w:rPr>
          <w:sz w:val="20"/>
        </w:rPr>
        <w:t xml:space="preserve">mit </w:t>
      </w:r>
      <w:r w:rsidR="00CA30E5" w:rsidRPr="007E4AA7">
        <w:rPr>
          <w:sz w:val="20"/>
        </w:rPr>
        <w:t xml:space="preserve">farbiger </w:t>
      </w:r>
      <w:r w:rsidRPr="007E4AA7">
        <w:rPr>
          <w:sz w:val="20"/>
        </w:rPr>
        <w:t>Kennzeichnung</w:t>
      </w:r>
      <w:r w:rsidRPr="007C437F">
        <w:rPr>
          <w:sz w:val="20"/>
        </w:rPr>
        <w:t xml:space="preserve"> der z</w:t>
      </w:r>
      <w:r w:rsidR="00907C27" w:rsidRPr="007C437F">
        <w:rPr>
          <w:sz w:val="20"/>
        </w:rPr>
        <w:t>usätzlichen Lehrerwochenstunden</w:t>
      </w:r>
      <w:r w:rsidR="007C437F" w:rsidRPr="007C437F">
        <w:rPr>
          <w:sz w:val="20"/>
        </w:rPr>
        <w:t xml:space="preserve"> </w:t>
      </w:r>
      <w:r w:rsidR="007C437F" w:rsidRPr="00FD374D">
        <w:rPr>
          <w:sz w:val="20"/>
        </w:rPr>
        <w:t xml:space="preserve">sowie der </w:t>
      </w:r>
      <w:r w:rsidR="007C437F">
        <w:rPr>
          <w:sz w:val="20"/>
        </w:rPr>
        <w:t xml:space="preserve">geplanten </w:t>
      </w:r>
      <w:r w:rsidR="007C437F" w:rsidRPr="00FD374D">
        <w:rPr>
          <w:sz w:val="20"/>
        </w:rPr>
        <w:t xml:space="preserve">Angebote </w:t>
      </w:r>
      <w:r w:rsidR="007C437F">
        <w:rPr>
          <w:sz w:val="20"/>
        </w:rPr>
        <w:t>von</w:t>
      </w:r>
      <w:r w:rsidR="007C437F" w:rsidRPr="00FD374D">
        <w:rPr>
          <w:sz w:val="20"/>
        </w:rPr>
        <w:t xml:space="preserve"> pädagogischen Kräfte</w:t>
      </w:r>
      <w:r w:rsidR="007C437F">
        <w:rPr>
          <w:sz w:val="20"/>
        </w:rPr>
        <w:t>n</w:t>
      </w:r>
      <w:r w:rsidR="007C437F" w:rsidRPr="007C437F">
        <w:rPr>
          <w:sz w:val="20"/>
        </w:rPr>
        <w:t xml:space="preserve"> </w:t>
      </w:r>
      <w:r w:rsidR="004F1821" w:rsidRPr="007C437F">
        <w:rPr>
          <w:sz w:val="20"/>
        </w:rPr>
        <w:t>*</w:t>
      </w:r>
    </w:p>
    <w:p w14:paraId="3C2A91B3" w14:textId="77777777" w:rsidR="00083C40" w:rsidRPr="00343FE5" w:rsidRDefault="00083C40" w:rsidP="00D83C16">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r w:rsidR="007C437F">
        <w:rPr>
          <w:sz w:val="20"/>
        </w:rPr>
        <w:t xml:space="preserve"> </w:t>
      </w:r>
      <w:r w:rsidR="00D83C16">
        <w:rPr>
          <w:sz w:val="20"/>
        </w:rPr>
        <w:t>*</w:t>
      </w:r>
    </w:p>
    <w:p w14:paraId="48244483" w14:textId="77777777" w:rsidR="00083C40" w:rsidRPr="00343FE5" w:rsidRDefault="00083C40" w:rsidP="00D83C16">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r w:rsidR="007C437F">
        <w:rPr>
          <w:sz w:val="20"/>
        </w:rPr>
        <w:t xml:space="preserve"> </w:t>
      </w:r>
      <w:r w:rsidR="00D83C16">
        <w:rPr>
          <w:sz w:val="20"/>
        </w:rPr>
        <w:t>*</w:t>
      </w:r>
    </w:p>
    <w:p w14:paraId="3265302E" w14:textId="77777777" w:rsidR="00D83C16" w:rsidRDefault="00D83C16" w:rsidP="00D83C16">
      <w:pPr>
        <w:spacing w:line="360" w:lineRule="auto"/>
        <w:ind w:left="357"/>
        <w:rPr>
          <w:sz w:val="16"/>
          <w:szCs w:val="16"/>
        </w:rPr>
      </w:pPr>
      <w:r w:rsidRPr="00D83C16">
        <w:rPr>
          <w:sz w:val="16"/>
          <w:szCs w:val="16"/>
        </w:rPr>
        <w:t>* Angaben sind bei Neuanträgen immer erforderlich, bei Antrag auf Erweiterung ab Jahrgangsstufe 7 nur im Fall von Veränderungen gegenüber dem bereits gestellten Antrag auf Einrichtung eines gebundenen Ganztagszuges.</w:t>
      </w:r>
    </w:p>
    <w:p w14:paraId="76540B7A" w14:textId="77777777" w:rsidR="00CA30E5" w:rsidRDefault="00CA30E5" w:rsidP="00D83C16">
      <w:pPr>
        <w:spacing w:line="360" w:lineRule="auto"/>
        <w:ind w:left="357"/>
        <w:rPr>
          <w:sz w:val="16"/>
          <w:szCs w:val="16"/>
        </w:rPr>
      </w:pPr>
    </w:p>
    <w:p w14:paraId="32243B7F" w14:textId="77777777" w:rsidR="00E65843" w:rsidRPr="00D83C16" w:rsidRDefault="00E65843" w:rsidP="00D83C16">
      <w:pPr>
        <w:spacing w:line="360" w:lineRule="auto"/>
        <w:ind w:left="357"/>
        <w:rPr>
          <w:sz w:val="16"/>
          <w:szCs w:val="16"/>
        </w:rPr>
      </w:pPr>
    </w:p>
    <w:p w14:paraId="6EF61F56" w14:textId="77777777" w:rsidR="00083C40" w:rsidRPr="00F54DDF" w:rsidRDefault="00083C40" w:rsidP="00D83C16">
      <w:pPr>
        <w:spacing w:after="120" w:line="360" w:lineRule="auto"/>
        <w:ind w:left="357"/>
        <w:rPr>
          <w:sz w:val="8"/>
          <w:szCs w:val="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32109324" w14:textId="77777777" w:rsidTr="007E5740">
        <w:tc>
          <w:tcPr>
            <w:tcW w:w="4606" w:type="dxa"/>
          </w:tcPr>
          <w:p w14:paraId="731D2325"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3FDA3ADA"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21FACD34" w14:textId="77777777" w:rsidTr="007E5740">
        <w:tc>
          <w:tcPr>
            <w:tcW w:w="4606" w:type="dxa"/>
          </w:tcPr>
          <w:p w14:paraId="40E98CAB" w14:textId="77777777" w:rsidR="009E7FCA" w:rsidRPr="00B81905" w:rsidRDefault="009E7FCA" w:rsidP="007E5740">
            <w:pPr>
              <w:spacing w:line="360" w:lineRule="auto"/>
              <w:rPr>
                <w:sz w:val="12"/>
              </w:rPr>
            </w:pPr>
          </w:p>
          <w:p w14:paraId="5AC645A0" w14:textId="154E5A26"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7E4AA7">
              <w:rPr>
                <w:noProof/>
                <w:sz w:val="22"/>
              </w:rPr>
              <w:t> </w:t>
            </w:r>
            <w:r w:rsidR="007E4AA7">
              <w:rPr>
                <w:noProof/>
                <w:sz w:val="22"/>
              </w:rPr>
              <w:t> </w:t>
            </w:r>
            <w:r w:rsidR="007E4AA7">
              <w:rPr>
                <w:noProof/>
                <w:sz w:val="22"/>
              </w:rPr>
              <w:t> </w:t>
            </w:r>
            <w:r w:rsidR="007E4AA7">
              <w:rPr>
                <w:noProof/>
                <w:sz w:val="22"/>
              </w:rPr>
              <w:t> </w:t>
            </w:r>
            <w:r w:rsidR="007E4AA7">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4A6C57F7" wp14:editId="397777D2">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2799D6"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0369EC3C" w14:textId="77777777" w:rsidR="009E7FCA" w:rsidRPr="00B81905" w:rsidRDefault="009E7FCA" w:rsidP="007E5740">
            <w:pPr>
              <w:spacing w:line="360" w:lineRule="auto"/>
              <w:rPr>
                <w:sz w:val="12"/>
                <w:szCs w:val="16"/>
              </w:rPr>
            </w:pPr>
          </w:p>
          <w:p w14:paraId="11987CDC" w14:textId="67DA12E0"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373C8C01" wp14:editId="28D3DE9A">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0DAFE0"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7E4AA7">
              <w:rPr>
                <w:noProof/>
                <w:sz w:val="22"/>
              </w:rPr>
              <w:t> </w:t>
            </w:r>
            <w:r w:rsidR="007E4AA7">
              <w:rPr>
                <w:noProof/>
                <w:sz w:val="22"/>
              </w:rPr>
              <w:t> </w:t>
            </w:r>
            <w:r w:rsidR="007E4AA7">
              <w:rPr>
                <w:noProof/>
                <w:sz w:val="22"/>
              </w:rPr>
              <w:t> </w:t>
            </w:r>
            <w:r w:rsidR="007E4AA7">
              <w:rPr>
                <w:noProof/>
                <w:sz w:val="22"/>
              </w:rPr>
              <w:t> </w:t>
            </w:r>
            <w:r w:rsidR="007E4AA7">
              <w:rPr>
                <w:noProof/>
                <w:sz w:val="22"/>
              </w:rPr>
              <w:t> </w:t>
            </w:r>
            <w:r w:rsidRPr="00B81905">
              <w:rPr>
                <w:sz w:val="22"/>
              </w:rPr>
              <w:fldChar w:fldCharType="end"/>
            </w:r>
          </w:p>
        </w:tc>
      </w:tr>
      <w:tr w:rsidR="009E7FCA" w14:paraId="102BAB9A" w14:textId="77777777" w:rsidTr="007E5740">
        <w:tc>
          <w:tcPr>
            <w:tcW w:w="4606" w:type="dxa"/>
          </w:tcPr>
          <w:p w14:paraId="2D9F1018"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4A393824" w14:textId="77777777" w:rsidR="009E7FCA" w:rsidRPr="00735891" w:rsidRDefault="009E7FCA" w:rsidP="007E5740">
            <w:pPr>
              <w:spacing w:line="360" w:lineRule="auto"/>
              <w:rPr>
                <w:sz w:val="14"/>
                <w:szCs w:val="14"/>
              </w:rPr>
            </w:pPr>
            <w:r w:rsidRPr="00735891">
              <w:rPr>
                <w:sz w:val="14"/>
                <w:szCs w:val="14"/>
              </w:rPr>
              <w:t>(Ort, Datum)</w:t>
            </w:r>
          </w:p>
        </w:tc>
      </w:tr>
      <w:tr w:rsidR="009E7FCA" w14:paraId="13CBCCA2" w14:textId="77777777" w:rsidTr="007E5740">
        <w:tc>
          <w:tcPr>
            <w:tcW w:w="4606" w:type="dxa"/>
          </w:tcPr>
          <w:p w14:paraId="7662E359" w14:textId="77777777" w:rsidR="009E7FCA" w:rsidRPr="00B81905" w:rsidRDefault="009E7FCA" w:rsidP="007E5740">
            <w:pPr>
              <w:spacing w:line="360" w:lineRule="auto"/>
              <w:rPr>
                <w:sz w:val="12"/>
                <w:szCs w:val="16"/>
              </w:rPr>
            </w:pPr>
          </w:p>
          <w:p w14:paraId="4AB8B435" w14:textId="570E0860"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7E4AA7">
              <w:rPr>
                <w:noProof/>
                <w:sz w:val="22"/>
              </w:rPr>
              <w:t> </w:t>
            </w:r>
            <w:r w:rsidR="007E4AA7">
              <w:rPr>
                <w:noProof/>
                <w:sz w:val="22"/>
              </w:rPr>
              <w:t> </w:t>
            </w:r>
            <w:r w:rsidR="007E4AA7">
              <w:rPr>
                <w:noProof/>
                <w:sz w:val="22"/>
              </w:rPr>
              <w:t> </w:t>
            </w:r>
            <w:r w:rsidR="007E4AA7">
              <w:rPr>
                <w:noProof/>
                <w:sz w:val="22"/>
              </w:rPr>
              <w:t> </w:t>
            </w:r>
            <w:r w:rsidR="007E4AA7">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630F846C" wp14:editId="65581234">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4221E8"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2AE63E3B" w14:textId="77777777" w:rsidR="009E7FCA" w:rsidRPr="00B81905" w:rsidRDefault="009E7FCA" w:rsidP="007E5740">
            <w:pPr>
              <w:spacing w:line="360" w:lineRule="auto"/>
              <w:rPr>
                <w:sz w:val="12"/>
                <w:szCs w:val="16"/>
              </w:rPr>
            </w:pPr>
          </w:p>
          <w:p w14:paraId="5DEE2344" w14:textId="2D880AA7"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7EBF2F1A" wp14:editId="077EECF6">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CDF5A3"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7E4AA7">
              <w:rPr>
                <w:noProof/>
                <w:sz w:val="22"/>
              </w:rPr>
              <w:t> </w:t>
            </w:r>
            <w:r w:rsidR="007E4AA7">
              <w:rPr>
                <w:noProof/>
                <w:sz w:val="22"/>
              </w:rPr>
              <w:t> </w:t>
            </w:r>
            <w:r w:rsidR="007E4AA7">
              <w:rPr>
                <w:noProof/>
                <w:sz w:val="22"/>
              </w:rPr>
              <w:t> </w:t>
            </w:r>
            <w:r w:rsidR="007E4AA7">
              <w:rPr>
                <w:noProof/>
                <w:sz w:val="22"/>
              </w:rPr>
              <w:t> </w:t>
            </w:r>
            <w:r w:rsidR="007E4AA7">
              <w:rPr>
                <w:noProof/>
                <w:sz w:val="22"/>
              </w:rPr>
              <w:t> </w:t>
            </w:r>
            <w:r w:rsidRPr="00B81905">
              <w:rPr>
                <w:sz w:val="22"/>
              </w:rPr>
              <w:fldChar w:fldCharType="end"/>
            </w:r>
          </w:p>
        </w:tc>
      </w:tr>
      <w:tr w:rsidR="009E7FCA" w14:paraId="5A0BF953" w14:textId="77777777" w:rsidTr="007E5740">
        <w:tc>
          <w:tcPr>
            <w:tcW w:w="4606" w:type="dxa"/>
          </w:tcPr>
          <w:p w14:paraId="0C763008"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2D1D59D5"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552412C2" w14:textId="77777777" w:rsidTr="007E5740">
        <w:tc>
          <w:tcPr>
            <w:tcW w:w="4606" w:type="dxa"/>
          </w:tcPr>
          <w:p w14:paraId="1868C0CB" w14:textId="77777777" w:rsidR="009E7FCA" w:rsidRPr="00B81905" w:rsidRDefault="009E7FCA" w:rsidP="00B81905">
            <w:pPr>
              <w:rPr>
                <w:sz w:val="22"/>
              </w:rPr>
            </w:pPr>
          </w:p>
          <w:p w14:paraId="05B8E4D8" w14:textId="77777777" w:rsidR="009E7FCA" w:rsidRPr="00B81905" w:rsidRDefault="009E7FCA" w:rsidP="00B81905">
            <w:pPr>
              <w:rPr>
                <w:sz w:val="22"/>
              </w:rPr>
            </w:pPr>
          </w:p>
          <w:p w14:paraId="212FF5AE" w14:textId="77777777" w:rsidR="009E7FCA" w:rsidRDefault="009E7FCA" w:rsidP="007E5740">
            <w:pPr>
              <w:spacing w:line="360" w:lineRule="auto"/>
            </w:pPr>
            <w:r w:rsidRPr="00B81905">
              <w:rPr>
                <w:noProof/>
                <w:sz w:val="22"/>
              </w:rPr>
              <mc:AlternateContent>
                <mc:Choice Requires="wps">
                  <w:drawing>
                    <wp:anchor distT="4294967295" distB="4294967295" distL="114300" distR="114300" simplePos="0" relativeHeight="251668992" behindDoc="0" locked="0" layoutInCell="1" allowOverlap="1" wp14:anchorId="2B555E3A" wp14:editId="050CAE24">
                      <wp:simplePos x="0" y="0"/>
                      <wp:positionH relativeFrom="column">
                        <wp:posOffset>-26332</wp:posOffset>
                      </wp:positionH>
                      <wp:positionV relativeFrom="paragraph">
                        <wp:posOffset>217102</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9207A3" id="Gerade Verbindung mit Pfeil 21" o:spid="_x0000_s1026" type="#_x0000_t32" style="position:absolute;margin-left:-2.05pt;margin-top:17.1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"/>
                  </w:pict>
                </mc:Fallback>
              </mc:AlternateContent>
            </w:r>
          </w:p>
        </w:tc>
        <w:tc>
          <w:tcPr>
            <w:tcW w:w="4606" w:type="dxa"/>
          </w:tcPr>
          <w:p w14:paraId="47F0EB6D" w14:textId="77777777" w:rsidR="009E7FCA" w:rsidRPr="00B81905" w:rsidRDefault="009E7FCA" w:rsidP="00B81905">
            <w:pPr>
              <w:rPr>
                <w:sz w:val="22"/>
              </w:rPr>
            </w:pPr>
          </w:p>
          <w:p w14:paraId="00849EED" w14:textId="77777777" w:rsidR="009E7FCA" w:rsidRPr="00B81905" w:rsidRDefault="009E7FCA" w:rsidP="00B81905">
            <w:pPr>
              <w:rPr>
                <w:sz w:val="22"/>
              </w:rPr>
            </w:pPr>
          </w:p>
          <w:p w14:paraId="7AD193E8" w14:textId="77777777" w:rsidR="009E7FCA" w:rsidRDefault="009E7FCA" w:rsidP="007E5740">
            <w:pPr>
              <w:spacing w:line="360" w:lineRule="auto"/>
            </w:pPr>
            <w:r>
              <w:rPr>
                <w:noProof/>
              </w:rPr>
              <mc:AlternateContent>
                <mc:Choice Requires="wps">
                  <w:drawing>
                    <wp:anchor distT="4294967295" distB="4294967295" distL="114300" distR="114300" simplePos="0" relativeHeight="251667968" behindDoc="0" locked="0" layoutInCell="1" allowOverlap="1" wp14:anchorId="5281511A" wp14:editId="46112ADC">
                      <wp:simplePos x="0" y="0"/>
                      <wp:positionH relativeFrom="column">
                        <wp:posOffset>-29845</wp:posOffset>
                      </wp:positionH>
                      <wp:positionV relativeFrom="paragraph">
                        <wp:posOffset>220345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B79D44" id="Gerade Verbindung mit Pfeil 22" o:spid="_x0000_s1026" type="#_x0000_t32" style="position:absolute;margin-left:-2.35pt;margin-top:17.3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C7GJsURAIAAIsE&#10;AAAOAAAAAAAAAAAAAAAAAC4CAABkcnMvZTJvRG9jLnhtbFBLAQItABQABgAIAAAAIQCsqj+A3QAA&#10;AAgBAAAPAAAAAAAAAAAAAAAAAJ4EAABkcnMvZG93bnJldi54bWxQSwUGAAAAAAQABADzAAAAqAUA&#10;AAAA&#10;"/>
                  </w:pict>
                </mc:Fallback>
              </mc:AlternateContent>
            </w:r>
          </w:p>
        </w:tc>
      </w:tr>
      <w:tr w:rsidR="009E7FCA" w14:paraId="6D51AF29" w14:textId="77777777" w:rsidTr="007E5740">
        <w:tc>
          <w:tcPr>
            <w:tcW w:w="4606" w:type="dxa"/>
          </w:tcPr>
          <w:p w14:paraId="63F07C02" w14:textId="77777777"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1BD24945" w14:textId="77777777" w:rsidR="009E7FCA" w:rsidRPr="00735891" w:rsidRDefault="009E7FCA" w:rsidP="007E5740">
            <w:pPr>
              <w:spacing w:line="360" w:lineRule="auto"/>
              <w:rPr>
                <w:sz w:val="14"/>
              </w:rPr>
            </w:pPr>
            <w:r w:rsidRPr="00735891">
              <w:rPr>
                <w:i/>
                <w:sz w:val="14"/>
                <w:szCs w:val="22"/>
              </w:rPr>
              <w:t>(Unterschrift der Schulleitung, Stempel)</w:t>
            </w:r>
          </w:p>
        </w:tc>
      </w:tr>
    </w:tbl>
    <w:p w14:paraId="71B9A297" w14:textId="77777777" w:rsidR="00CB2042" w:rsidRPr="00CB2042" w:rsidRDefault="00CB2042" w:rsidP="00D83C16">
      <w:pPr>
        <w:rPr>
          <w:i/>
          <w:sz w:val="16"/>
          <w:szCs w:val="22"/>
        </w:rPr>
      </w:pPr>
    </w:p>
    <w:sectPr w:rsidR="00CB2042" w:rsidRPr="00CB2042" w:rsidSect="00257246">
      <w:footerReference w:type="default" r:id="rId8"/>
      <w:footerReference w:type="first" r:id="rId9"/>
      <w:pgSz w:w="11906" w:h="16838"/>
      <w:pgMar w:top="1276" w:right="1418" w:bottom="567" w:left="1418" w:header="709" w:footer="6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97BA7" w14:textId="77777777" w:rsidR="00CB4943" w:rsidRDefault="00CB4943">
      <w:r>
        <w:separator/>
      </w:r>
    </w:p>
  </w:endnote>
  <w:endnote w:type="continuationSeparator" w:id="0">
    <w:p w14:paraId="3C5E5DF6" w14:textId="77777777" w:rsidR="00CB4943" w:rsidRDefault="00CB4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29CF4" w14:textId="77777777" w:rsidR="00257246" w:rsidRPr="00257246" w:rsidRDefault="00257246" w:rsidP="00257246">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F36199">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F36199">
      <w:rPr>
        <w:noProof/>
        <w:sz w:val="16"/>
      </w:rPr>
      <w:t>2</w:t>
    </w:r>
    <w:r>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EC85B" w14:textId="77777777" w:rsidR="00E32B20" w:rsidRPr="00E32B20" w:rsidRDefault="00E32B20" w:rsidP="00E32B20">
    <w:pPr>
      <w:pStyle w:val="Fuzeile"/>
      <w:jc w:val="center"/>
      <w:rPr>
        <w:sz w:val="16"/>
      </w:rPr>
    </w:pPr>
    <w:r w:rsidRPr="00E32B20">
      <w:rPr>
        <w:sz w:val="16"/>
      </w:rPr>
      <w:t>Bitte Rückseite beachten!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81A6B" w14:textId="77777777" w:rsidR="00CB4943" w:rsidRDefault="00CB4943">
      <w:r>
        <w:separator/>
      </w:r>
    </w:p>
  </w:footnote>
  <w:footnote w:type="continuationSeparator" w:id="0">
    <w:p w14:paraId="32464093" w14:textId="77777777" w:rsidR="00CB4943" w:rsidRDefault="00CB49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94866"/>
    <w:multiLevelType w:val="hybridMultilevel"/>
    <w:tmpl w:val="95D45746"/>
    <w:lvl w:ilvl="0" w:tplc="0407000F">
      <w:start w:val="1"/>
      <w:numFmt w:val="decimal"/>
      <w:lvlText w:val="%1."/>
      <w:lvlJc w:val="left"/>
      <w:pPr>
        <w:tabs>
          <w:tab w:val="num" w:pos="720"/>
        </w:tabs>
        <w:ind w:left="720" w:hanging="360"/>
      </w:p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2492D97"/>
    <w:multiLevelType w:val="hybridMultilevel"/>
    <w:tmpl w:val="95D45746"/>
    <w:lvl w:ilvl="0" w:tplc="FFFFFFFF">
      <w:start w:val="1"/>
      <w:numFmt w:val="decimal"/>
      <w:lvlText w:val="%1."/>
      <w:lvlJc w:val="left"/>
      <w:pPr>
        <w:tabs>
          <w:tab w:val="num" w:pos="720"/>
        </w:tabs>
        <w:ind w:left="720" w:hanging="360"/>
      </w:pPr>
    </w:lvl>
    <w:lvl w:ilvl="1" w:tplc="FFFFFFFF">
      <w:start w:val="1"/>
      <w:numFmt w:val="bullet"/>
      <w:lvlText w:val=""/>
      <w:lvlJc w:val="left"/>
      <w:pPr>
        <w:tabs>
          <w:tab w:val="num" w:pos="1440"/>
        </w:tabs>
        <w:ind w:left="1440" w:hanging="360"/>
      </w:pPr>
      <w:rPr>
        <w:rFonts w:ascii="Symbol" w:hAnsi="Symbol" w:hint="default"/>
      </w:rPr>
    </w:lvl>
    <w:lvl w:ilvl="2" w:tplc="FFFFFFFF">
      <w:numFmt w:val="bullet"/>
      <w:lvlText w:val="-"/>
      <w:lvlJc w:val="left"/>
      <w:pPr>
        <w:tabs>
          <w:tab w:val="num" w:pos="2340"/>
        </w:tabs>
        <w:ind w:left="2340" w:hanging="360"/>
      </w:pPr>
      <w:rPr>
        <w:rFonts w:ascii="Arial" w:eastAsia="Times New Roman" w:hAnsi="Arial" w:cs="Aria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287E2423"/>
    <w:multiLevelType w:val="hybridMultilevel"/>
    <w:tmpl w:val="D7CE849A"/>
    <w:lvl w:ilvl="0" w:tplc="952AFBDE">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6"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1278022814">
    <w:abstractNumId w:val="3"/>
  </w:num>
  <w:num w:numId="2" w16cid:durableId="1720859633">
    <w:abstractNumId w:val="0"/>
  </w:num>
  <w:num w:numId="3" w16cid:durableId="1186096910">
    <w:abstractNumId w:val="6"/>
  </w:num>
  <w:num w:numId="4" w16cid:durableId="18182548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74647821">
    <w:abstractNumId w:val="5"/>
  </w:num>
  <w:num w:numId="6" w16cid:durableId="1187014810">
    <w:abstractNumId w:val="2"/>
  </w:num>
  <w:num w:numId="7" w16cid:durableId="596404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8FEqI0RMThDg8OFD+LiSplMB7mIPxRFizaWbKreFHF+oXtIdenbuhLdRP1iDwmCtVBkKt8hJ7/znsm/s8p44nQ==" w:salt="PpUvb6R8lVbnQqgVknVBKg=="/>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072B2"/>
    <w:rsid w:val="00007B04"/>
    <w:rsid w:val="000129CE"/>
    <w:rsid w:val="00030762"/>
    <w:rsid w:val="0004567F"/>
    <w:rsid w:val="00056026"/>
    <w:rsid w:val="00083C40"/>
    <w:rsid w:val="00097859"/>
    <w:rsid w:val="000B47F3"/>
    <w:rsid w:val="000C620D"/>
    <w:rsid w:val="000C7396"/>
    <w:rsid w:val="000D2B48"/>
    <w:rsid w:val="000D7241"/>
    <w:rsid w:val="000D7D00"/>
    <w:rsid w:val="000E7150"/>
    <w:rsid w:val="000F0127"/>
    <w:rsid w:val="000F2FD0"/>
    <w:rsid w:val="00107130"/>
    <w:rsid w:val="00133960"/>
    <w:rsid w:val="001433FB"/>
    <w:rsid w:val="0017271A"/>
    <w:rsid w:val="001824EA"/>
    <w:rsid w:val="001A08BC"/>
    <w:rsid w:val="001A6193"/>
    <w:rsid w:val="001A785C"/>
    <w:rsid w:val="001E2C38"/>
    <w:rsid w:val="001E4586"/>
    <w:rsid w:val="001E4940"/>
    <w:rsid w:val="001F4BCC"/>
    <w:rsid w:val="001F6536"/>
    <w:rsid w:val="00204CB8"/>
    <w:rsid w:val="00210C24"/>
    <w:rsid w:val="00220747"/>
    <w:rsid w:val="002322D1"/>
    <w:rsid w:val="0024311F"/>
    <w:rsid w:val="00257246"/>
    <w:rsid w:val="00267ABE"/>
    <w:rsid w:val="00270D2B"/>
    <w:rsid w:val="00274E37"/>
    <w:rsid w:val="0027536F"/>
    <w:rsid w:val="00283F7E"/>
    <w:rsid w:val="00287F2F"/>
    <w:rsid w:val="002901E9"/>
    <w:rsid w:val="002A2005"/>
    <w:rsid w:val="002C338F"/>
    <w:rsid w:val="002E2177"/>
    <w:rsid w:val="002F570F"/>
    <w:rsid w:val="002F6594"/>
    <w:rsid w:val="002F6E10"/>
    <w:rsid w:val="00304999"/>
    <w:rsid w:val="00343FE5"/>
    <w:rsid w:val="00351EFF"/>
    <w:rsid w:val="00364E5A"/>
    <w:rsid w:val="003769B2"/>
    <w:rsid w:val="003872A6"/>
    <w:rsid w:val="003A4BFE"/>
    <w:rsid w:val="003D3EDB"/>
    <w:rsid w:val="004062B5"/>
    <w:rsid w:val="00423CC2"/>
    <w:rsid w:val="004345F3"/>
    <w:rsid w:val="004772C8"/>
    <w:rsid w:val="004779BD"/>
    <w:rsid w:val="00486921"/>
    <w:rsid w:val="004920F5"/>
    <w:rsid w:val="004A2552"/>
    <w:rsid w:val="004B2986"/>
    <w:rsid w:val="004B2B24"/>
    <w:rsid w:val="004C02B3"/>
    <w:rsid w:val="004D4145"/>
    <w:rsid w:val="004D6186"/>
    <w:rsid w:val="004F1821"/>
    <w:rsid w:val="0050271D"/>
    <w:rsid w:val="005027B5"/>
    <w:rsid w:val="005053B0"/>
    <w:rsid w:val="00511AD1"/>
    <w:rsid w:val="00513562"/>
    <w:rsid w:val="00513B82"/>
    <w:rsid w:val="005327F8"/>
    <w:rsid w:val="00533781"/>
    <w:rsid w:val="005514D6"/>
    <w:rsid w:val="005673B1"/>
    <w:rsid w:val="005679DD"/>
    <w:rsid w:val="005846C8"/>
    <w:rsid w:val="00585C5C"/>
    <w:rsid w:val="005A0EF1"/>
    <w:rsid w:val="005A34B4"/>
    <w:rsid w:val="005B02AE"/>
    <w:rsid w:val="005C44AF"/>
    <w:rsid w:val="005D7682"/>
    <w:rsid w:val="00601B01"/>
    <w:rsid w:val="00615182"/>
    <w:rsid w:val="0062492C"/>
    <w:rsid w:val="00630D89"/>
    <w:rsid w:val="00643ED3"/>
    <w:rsid w:val="00652A0D"/>
    <w:rsid w:val="0067324D"/>
    <w:rsid w:val="0068577C"/>
    <w:rsid w:val="006A1679"/>
    <w:rsid w:val="006A5C3B"/>
    <w:rsid w:val="006E71F9"/>
    <w:rsid w:val="006F121D"/>
    <w:rsid w:val="006F12DC"/>
    <w:rsid w:val="006F67E4"/>
    <w:rsid w:val="00700F1F"/>
    <w:rsid w:val="00712A51"/>
    <w:rsid w:val="0071381F"/>
    <w:rsid w:val="007204DB"/>
    <w:rsid w:val="00735891"/>
    <w:rsid w:val="00766839"/>
    <w:rsid w:val="00774D09"/>
    <w:rsid w:val="007866AB"/>
    <w:rsid w:val="007B1A96"/>
    <w:rsid w:val="007C22D6"/>
    <w:rsid w:val="007C437F"/>
    <w:rsid w:val="007E4AA7"/>
    <w:rsid w:val="00821CBB"/>
    <w:rsid w:val="00845F8E"/>
    <w:rsid w:val="0085514C"/>
    <w:rsid w:val="008576BE"/>
    <w:rsid w:val="00857857"/>
    <w:rsid w:val="0086559A"/>
    <w:rsid w:val="008806D7"/>
    <w:rsid w:val="00880992"/>
    <w:rsid w:val="00881B51"/>
    <w:rsid w:val="0089369C"/>
    <w:rsid w:val="008C08F0"/>
    <w:rsid w:val="008D27E7"/>
    <w:rsid w:val="00905505"/>
    <w:rsid w:val="00907C27"/>
    <w:rsid w:val="00911687"/>
    <w:rsid w:val="00937C70"/>
    <w:rsid w:val="00943712"/>
    <w:rsid w:val="00982D45"/>
    <w:rsid w:val="00996BB2"/>
    <w:rsid w:val="009C2FDD"/>
    <w:rsid w:val="009D482F"/>
    <w:rsid w:val="009D5656"/>
    <w:rsid w:val="009E7FCA"/>
    <w:rsid w:val="00A11B61"/>
    <w:rsid w:val="00A14B9B"/>
    <w:rsid w:val="00A37A8B"/>
    <w:rsid w:val="00A40598"/>
    <w:rsid w:val="00A67A7E"/>
    <w:rsid w:val="00A701B4"/>
    <w:rsid w:val="00A876C8"/>
    <w:rsid w:val="00A95CF4"/>
    <w:rsid w:val="00AA455C"/>
    <w:rsid w:val="00AD6959"/>
    <w:rsid w:val="00AE31C1"/>
    <w:rsid w:val="00AF05D4"/>
    <w:rsid w:val="00B07066"/>
    <w:rsid w:val="00B23FE5"/>
    <w:rsid w:val="00B24269"/>
    <w:rsid w:val="00B31886"/>
    <w:rsid w:val="00B31FEF"/>
    <w:rsid w:val="00B33280"/>
    <w:rsid w:val="00B34C57"/>
    <w:rsid w:val="00B40054"/>
    <w:rsid w:val="00B81905"/>
    <w:rsid w:val="00B825BD"/>
    <w:rsid w:val="00B85458"/>
    <w:rsid w:val="00B859DA"/>
    <w:rsid w:val="00B86D64"/>
    <w:rsid w:val="00B8723D"/>
    <w:rsid w:val="00B87733"/>
    <w:rsid w:val="00BA03CC"/>
    <w:rsid w:val="00BA7DED"/>
    <w:rsid w:val="00BB44EB"/>
    <w:rsid w:val="00BB5F22"/>
    <w:rsid w:val="00BD391D"/>
    <w:rsid w:val="00BF07AA"/>
    <w:rsid w:val="00C0414B"/>
    <w:rsid w:val="00C06C97"/>
    <w:rsid w:val="00C228FF"/>
    <w:rsid w:val="00C25325"/>
    <w:rsid w:val="00C4015B"/>
    <w:rsid w:val="00C57700"/>
    <w:rsid w:val="00CA30E5"/>
    <w:rsid w:val="00CB2042"/>
    <w:rsid w:val="00CB4943"/>
    <w:rsid w:val="00CC4A09"/>
    <w:rsid w:val="00CD25A9"/>
    <w:rsid w:val="00CF2C29"/>
    <w:rsid w:val="00CF5F9B"/>
    <w:rsid w:val="00D20583"/>
    <w:rsid w:val="00D269D0"/>
    <w:rsid w:val="00D33BE3"/>
    <w:rsid w:val="00D44765"/>
    <w:rsid w:val="00D541B5"/>
    <w:rsid w:val="00D543BF"/>
    <w:rsid w:val="00D72791"/>
    <w:rsid w:val="00D80EBB"/>
    <w:rsid w:val="00D81CD3"/>
    <w:rsid w:val="00D837D1"/>
    <w:rsid w:val="00D83C16"/>
    <w:rsid w:val="00D90D9E"/>
    <w:rsid w:val="00DA0174"/>
    <w:rsid w:val="00DA39CE"/>
    <w:rsid w:val="00DC640F"/>
    <w:rsid w:val="00DF5B5A"/>
    <w:rsid w:val="00E049A6"/>
    <w:rsid w:val="00E14F46"/>
    <w:rsid w:val="00E15370"/>
    <w:rsid w:val="00E32B20"/>
    <w:rsid w:val="00E33135"/>
    <w:rsid w:val="00E65843"/>
    <w:rsid w:val="00E8013F"/>
    <w:rsid w:val="00E908A9"/>
    <w:rsid w:val="00E960EE"/>
    <w:rsid w:val="00E97CD1"/>
    <w:rsid w:val="00EA1D8A"/>
    <w:rsid w:val="00EB355A"/>
    <w:rsid w:val="00EB3FC3"/>
    <w:rsid w:val="00EF06A9"/>
    <w:rsid w:val="00EF2A0B"/>
    <w:rsid w:val="00F00640"/>
    <w:rsid w:val="00F155E5"/>
    <w:rsid w:val="00F36199"/>
    <w:rsid w:val="00F42D88"/>
    <w:rsid w:val="00F52A32"/>
    <w:rsid w:val="00F54DDF"/>
    <w:rsid w:val="00F6053F"/>
    <w:rsid w:val="00F734A2"/>
    <w:rsid w:val="00F8601B"/>
    <w:rsid w:val="00F92F27"/>
    <w:rsid w:val="00F9457A"/>
    <w:rsid w:val="00FF3C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8DB8F6"/>
  <w15:docId w15:val="{457F2019-7F2A-44A3-B1EF-AE2A358DA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230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 ?><Relationships xmlns="http://schemas.openxmlformats.org/package/2006/relationships"><Relationship Id="rId8" Type="http://schemas.openxmlformats.org/officeDocument/2006/relationships/footer" Target="footer1.xml"></Relationship><Relationship Id="rId3" Type="http://schemas.openxmlformats.org/officeDocument/2006/relationships/styles" Target="styles.xml"></Relationship><Relationship Id="rId7" Type="http://schemas.openxmlformats.org/officeDocument/2006/relationships/endnotes" Target="endnotes.xml"></Relationship><Relationship Id="rId2" Type="http://schemas.openxmlformats.org/officeDocument/2006/relationships/numbering" Target="numbering.xml"></Relationship><Relationship Id="rId1" Type="http://schemas.openxmlformats.org/officeDocument/2006/relationships/customXml" Target="../customXml/item1.xml"></Relationship><Relationship Id="rId6" Type="http://schemas.openxmlformats.org/officeDocument/2006/relationships/footnotes" Target="footnotes.xml"></Relationship><Relationship Id="rId11" Type="http://schemas.openxmlformats.org/officeDocument/2006/relationships/theme" Target="theme/theme1.xml"></Relationship><Relationship Id="rId5" Type="http://schemas.openxmlformats.org/officeDocument/2006/relationships/webSettings" Target="webSettings.xml"></Relationship><Relationship Id="rId10" Type="http://schemas.openxmlformats.org/officeDocument/2006/relationships/fontTable" Target="fontTable.xml"></Relationship><Relationship Id="rId4" Type="http://schemas.openxmlformats.org/officeDocument/2006/relationships/settings" Target="settings.xml"></Relationship><Relationship Id="rId9" Type="http://schemas.openxmlformats.org/officeDocument/2006/relationships/footer" Target="footer2.xml"></Relationship><Relationship Id="rId12" Type="http://schemas.openxmlformats.org/officeDocument/2006/relationships/customXml" Target="../customXml/item2.xml"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no'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ile>

<file path=customXml/itemProps1.xml><?xml version="1.0" encoding="utf-8"?>
<ds:datastoreItem xmlns:ds="http://schemas.openxmlformats.org/officeDocument/2006/customXml" ds:itemID="{DBA00ABA-1EBA-4C6A-A78D-3BBBD64B4C7E}">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483</Words>
  <Characters>3043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36</cp:revision>
  <cp:lastPrinted>2021-03-19T08:27:00Z</cp:lastPrinted>
  <dcterms:created xsi:type="dcterms:W3CDTF">2022-11-10T08:30:00Z</dcterms:created>
  <dcterms:modified xsi:type="dcterms:W3CDTF">2026-02-23T08:00:00Z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Gymnasien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Gymnasien (per OWA) An, </vt:lpwstr>
  </property>
  <property fmtid="{D5CDD505-2E9C-101B-9397-08002B2CF9AE}" pid="33" name="FSC#CFGBAYERN@15.1400:RecipientsBlocked">
    <vt:lpwstr>Per E-Mail_x000d_
Alle staatlichen Gymnasien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IV.8-BO4207.6.1/17/12</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17:08:19</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*COO.4001.106.7.1757846*</vt:lpwstr>
  </property>
  <property fmtid="{D5CDD505-2E9C-101B-9397-08002B2CF9AE}" pid="141" name="FSC#COOELAK@1.1001:RefBarCode">
    <vt:lpwstr>*COO.4001.106.2.2315389*</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14.01.2022</vt:lpwstr>
  </property>
  <property fmtid="{D5CDD505-2E9C-101B-9397-08002B2CF9AE}" pid="169" name="FSC#ATSTATECFG@1.1001:SubfileSubject">
    <vt:lpwstr>Antragsverfahren für die Einrichtung gebundener Ganztagsangebote an staatlichen Gymnasien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IV.8-BO4207.6.1/17/12</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Gymnasien (per OWA)_x000d_
Ministerialbeauftragten für die Gymnasien in Bayern (per OWA)_x000d_
Peter Kammler, im Hause _x000d_
Haushalt StMUK_x000d_
Sibylle Ludovisy, im Hause _x000d_
Alexandra Brumann, im Hause _x000d_
Severin Gora, im Hause _x000d_
Dr. Saskia Nentwig, im Hause</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COO.4001.106.7.1757846</vt:lpwstr>
  </property>
  <property fmtid="{D5CDD505-2E9C-101B-9397-08002B2CF9AE}" pid="211" name="FSC#FSCFOLIO@1.1001:docpropproject">
    <vt:lpwstr/>
  </property>
  <property fmtid="{D5CDD505-2E9C-101B-9397-08002B2CF9AE}" pid="212" name="FSC$NOPARSEFILE">
    <vt:bool>true</vt:bool>
  </property>
</Properties>
</file>