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AEFB0" w14:textId="77777777" w:rsidR="00E8013F" w:rsidRPr="005C44AF" w:rsidRDefault="00343FE5" w:rsidP="00E8013F">
      <w:pPr>
        <w:spacing w:line="360" w:lineRule="auto"/>
        <w:jc w:val="center"/>
        <w:rPr>
          <w:sz w:val="32"/>
          <w:szCs w:val="32"/>
          <w:u w:val="single"/>
        </w:rPr>
      </w:pPr>
      <w:r w:rsidRPr="005C44AF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0815F6C" wp14:editId="0E369824">
                <wp:simplePos x="0" y="0"/>
                <wp:positionH relativeFrom="column">
                  <wp:posOffset>-93034</wp:posOffset>
                </wp:positionH>
                <wp:positionV relativeFrom="paragraph">
                  <wp:posOffset>-564826</wp:posOffset>
                </wp:positionV>
                <wp:extent cx="2534055" cy="389107"/>
                <wp:effectExtent l="0" t="0" r="19050" b="11430"/>
                <wp:wrapNone/>
                <wp:docPr id="8" name="Textfeld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055" cy="3891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1EDFD0" w14:textId="77777777" w:rsidR="00E8013F" w:rsidRPr="000D7241" w:rsidRDefault="00E8013F" w:rsidP="00E8013F">
                            <w:pPr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D7241">
                              <w:rPr>
                                <w:i/>
                                <w:sz w:val="20"/>
                                <w:szCs w:val="20"/>
                              </w:rPr>
                              <w:t xml:space="preserve">Formular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für Realschulen</w:t>
                            </w:r>
                            <w:r w:rsidR="00343FE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43FE5" w:rsidRPr="00343FE5">
                              <w:rPr>
                                <w:i/>
                                <w:sz w:val="20"/>
                                <w:szCs w:val="20"/>
                              </w:rPr>
                              <w:t>in kommunaler oder freier Trägerschaft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815F6C" id="_x0000_t202" coordsize="21600,21600" o:spt="202" path="m,l,21600r21600,l21600,xe">
                <v:stroke joinstyle="miter"/>
                <v:path gradientshapeok="t" o:connecttype="rect"/>
              </v:shapetype>
              <v:shape id="Textfeld 8" o:spid="_x0000_s1026" type="#_x0000_t202" style="position:absolute;left:0;text-align:left;margin-left:-7.35pt;margin-top:-44.45pt;width:199.55pt;height:30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">
                <v:textbox>
                  <w:txbxContent>
                    <w:p w14:paraId="6C1EDFD0" w14:textId="77777777" w:rsidR="00E8013F" w:rsidRPr="000D7241" w:rsidRDefault="00E8013F" w:rsidP="00E8013F">
                      <w:pPr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0D7241">
                        <w:rPr>
                          <w:i/>
                          <w:sz w:val="20"/>
                          <w:szCs w:val="20"/>
                        </w:rPr>
                        <w:t xml:space="preserve">Formular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>für Realschulen</w:t>
                      </w:r>
                      <w:r w:rsidR="00343FE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343FE5" w:rsidRPr="00343FE5">
                        <w:rPr>
                          <w:i/>
                          <w:sz w:val="20"/>
                          <w:szCs w:val="20"/>
                        </w:rPr>
                        <w:t>in kommunaler oder freier Trägerschaft</w:t>
                      </w:r>
                    </w:p>
                  </w:txbxContent>
                </v:textbox>
              </v:shape>
            </w:pict>
          </mc:Fallback>
        </mc:AlternateContent>
      </w:r>
      <w:r w:rsidR="00083C40" w:rsidRPr="005C44AF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F7751C0" wp14:editId="7F88272F">
                <wp:simplePos x="0" y="0"/>
                <wp:positionH relativeFrom="column">
                  <wp:posOffset>4759960</wp:posOffset>
                </wp:positionH>
                <wp:positionV relativeFrom="paragraph">
                  <wp:posOffset>-499745</wp:posOffset>
                </wp:positionV>
                <wp:extent cx="1276350" cy="219075"/>
                <wp:effectExtent l="0" t="0" r="19050" b="28575"/>
                <wp:wrapNone/>
                <wp:docPr id="9" name="Textfeld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DFDB7" w14:textId="1141F4CA" w:rsidR="00E8013F" w:rsidRPr="00980786" w:rsidRDefault="0062492C" w:rsidP="00E8013F">
                            <w:pPr>
                              <w:jc w:val="center"/>
                              <w:rPr>
                                <w:i/>
                                <w:sz w:val="14"/>
                                <w:szCs w:val="20"/>
                              </w:rPr>
                            </w:pPr>
                            <w:r w:rsidRPr="008507EF">
                              <w:rPr>
                                <w:i/>
                                <w:sz w:val="14"/>
                                <w:szCs w:val="20"/>
                              </w:rPr>
                              <w:t xml:space="preserve">Version: </w:t>
                            </w:r>
                            <w:r w:rsidR="00074A23">
                              <w:rPr>
                                <w:i/>
                                <w:sz w:val="14"/>
                                <w:szCs w:val="20"/>
                              </w:rPr>
                              <w:t>Februar</w:t>
                            </w:r>
                            <w:r w:rsidRPr="007F1856">
                              <w:rPr>
                                <w:i/>
                                <w:sz w:val="14"/>
                                <w:szCs w:val="20"/>
                              </w:rPr>
                              <w:t xml:space="preserve"> 20</w:t>
                            </w:r>
                            <w:r w:rsidR="00867D24" w:rsidRPr="007F1856">
                              <w:rPr>
                                <w:i/>
                                <w:sz w:val="14"/>
                                <w:szCs w:val="20"/>
                              </w:rPr>
                              <w:t>2</w:t>
                            </w:r>
                            <w:r w:rsidR="002D35C6">
                              <w:rPr>
                                <w:i/>
                                <w:sz w:val="14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7751C0" id="Textfeld 9" o:spid="_x0000_s1027" type="#_x0000_t202" style="position:absolute;left:0;text-align:left;margin-left:374.8pt;margin-top:-39.35pt;width:100.5pt;height:17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">
                <v:textbox>
                  <w:txbxContent>
                    <w:p w14:paraId="167DFDB7" w14:textId="1141F4CA" w:rsidR="00E8013F" w:rsidRPr="00980786" w:rsidRDefault="0062492C" w:rsidP="00E8013F">
                      <w:pPr>
                        <w:jc w:val="center"/>
                        <w:rPr>
                          <w:i/>
                          <w:sz w:val="14"/>
                          <w:szCs w:val="20"/>
                        </w:rPr>
                      </w:pPr>
                      <w:r w:rsidRPr="008507EF">
                        <w:rPr>
                          <w:i/>
                          <w:sz w:val="14"/>
                          <w:szCs w:val="20"/>
                        </w:rPr>
                        <w:t xml:space="preserve">Version: </w:t>
                      </w:r>
                      <w:r w:rsidR="00074A23">
                        <w:rPr>
                          <w:i/>
                          <w:sz w:val="14"/>
                          <w:szCs w:val="20"/>
                        </w:rPr>
                        <w:t>Februar</w:t>
                      </w:r>
                      <w:r w:rsidRPr="007F1856">
                        <w:rPr>
                          <w:i/>
                          <w:sz w:val="14"/>
                          <w:szCs w:val="20"/>
                        </w:rPr>
                        <w:t xml:space="preserve"> 20</w:t>
                      </w:r>
                      <w:r w:rsidR="00867D24" w:rsidRPr="007F1856">
                        <w:rPr>
                          <w:i/>
                          <w:sz w:val="14"/>
                          <w:szCs w:val="20"/>
                        </w:rPr>
                        <w:t>2</w:t>
                      </w:r>
                      <w:r w:rsidR="002D35C6">
                        <w:rPr>
                          <w:i/>
                          <w:sz w:val="14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E8013F" w:rsidRPr="005C44AF">
        <w:rPr>
          <w:sz w:val="32"/>
          <w:szCs w:val="32"/>
          <w:u w:val="single"/>
        </w:rPr>
        <w:t>A n t r a g</w:t>
      </w:r>
    </w:p>
    <w:p w14:paraId="2BDA01D7" w14:textId="77777777" w:rsidR="00E8013F" w:rsidRPr="00E14F46" w:rsidRDefault="00E8013F" w:rsidP="00E8013F">
      <w:pPr>
        <w:jc w:val="center"/>
        <w:rPr>
          <w:szCs w:val="28"/>
        </w:rPr>
      </w:pPr>
      <w:r w:rsidRPr="00E14F46">
        <w:rPr>
          <w:szCs w:val="28"/>
          <w:u w:val="single"/>
        </w:rPr>
        <w:t xml:space="preserve">auf </w:t>
      </w:r>
      <w:r w:rsidR="00A00795">
        <w:rPr>
          <w:szCs w:val="28"/>
          <w:u w:val="single"/>
        </w:rPr>
        <w:t>Förderung</w:t>
      </w:r>
      <w:r w:rsidRPr="00E14F46">
        <w:rPr>
          <w:szCs w:val="28"/>
          <w:u w:val="single"/>
        </w:rPr>
        <w:t xml:space="preserve"> e</w:t>
      </w:r>
      <w:r w:rsidR="00561B20">
        <w:rPr>
          <w:szCs w:val="28"/>
          <w:u w:val="single"/>
        </w:rPr>
        <w:t>ines gebundenen Ganztagsangebot</w:t>
      </w:r>
      <w:r w:rsidRPr="00E14F46">
        <w:rPr>
          <w:szCs w:val="28"/>
          <w:u w:val="single"/>
        </w:rPr>
        <w:t>s</w:t>
      </w:r>
      <w:r w:rsidR="008806D7" w:rsidRPr="00E14F46">
        <w:rPr>
          <w:szCs w:val="28"/>
          <w:u w:val="single"/>
        </w:rPr>
        <w:br/>
        <w:t xml:space="preserve">an </w:t>
      </w:r>
      <w:r w:rsidR="00D81CD3" w:rsidRPr="00E14F46">
        <w:rPr>
          <w:szCs w:val="28"/>
          <w:u w:val="single"/>
        </w:rPr>
        <w:t xml:space="preserve">einer </w:t>
      </w:r>
      <w:r w:rsidR="008806D7" w:rsidRPr="00E14F46">
        <w:rPr>
          <w:szCs w:val="28"/>
          <w:u w:val="single"/>
        </w:rPr>
        <w:t>Realschule</w:t>
      </w:r>
      <w:r w:rsidR="00343FE5" w:rsidRPr="00E14F46">
        <w:rPr>
          <w:szCs w:val="28"/>
          <w:u w:val="single"/>
        </w:rPr>
        <w:t xml:space="preserve"> in kommunaler oder freier Trägerschaft</w:t>
      </w:r>
    </w:p>
    <w:p w14:paraId="658552D8" w14:textId="77777777" w:rsidR="00E8013F" w:rsidRPr="00E14F46" w:rsidRDefault="00E8013F" w:rsidP="00E8013F">
      <w:pPr>
        <w:jc w:val="center"/>
        <w:rPr>
          <w:szCs w:val="28"/>
        </w:rPr>
      </w:pPr>
    </w:p>
    <w:p w14:paraId="46C81C15" w14:textId="77777777" w:rsidR="00E8013F" w:rsidRPr="005A0EF1" w:rsidRDefault="00E8013F" w:rsidP="00B40054">
      <w:pPr>
        <w:spacing w:after="120"/>
        <w:rPr>
          <w:sz w:val="22"/>
          <w:szCs w:val="22"/>
        </w:rPr>
      </w:pPr>
      <w:r w:rsidRPr="005A0EF1">
        <w:rPr>
          <w:sz w:val="22"/>
          <w:szCs w:val="22"/>
        </w:rPr>
        <w:t>Als Schulträger der/des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1173"/>
        <w:gridCol w:w="6662"/>
      </w:tblGrid>
      <w:tr w:rsidR="005A0EF1" w14:paraId="038BC4E6" w14:textId="77777777" w:rsidTr="00D74C9F">
        <w:trPr>
          <w:trHeight w:val="567"/>
        </w:trPr>
        <w:tc>
          <w:tcPr>
            <w:tcW w:w="1173" w:type="dxa"/>
            <w:vAlign w:val="center"/>
          </w:tcPr>
          <w:p w14:paraId="05EA35E3" w14:textId="232BA508" w:rsidR="005A0EF1" w:rsidRPr="005A0EF1" w:rsidRDefault="005A0EF1" w:rsidP="005C1214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6662" w:type="dxa"/>
            <w:vAlign w:val="center"/>
          </w:tcPr>
          <w:p w14:paraId="0521FA4B" w14:textId="735B5A00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2228A719" w14:textId="77777777" w:rsidTr="005A0EF1">
        <w:tc>
          <w:tcPr>
            <w:tcW w:w="1173" w:type="dxa"/>
          </w:tcPr>
          <w:p w14:paraId="240D6121" w14:textId="77777777" w:rsidR="005A0EF1" w:rsidRPr="005A0EF1" w:rsidRDefault="005A0EF1" w:rsidP="00B1085A">
            <w:pPr>
              <w:spacing w:line="360" w:lineRule="auto"/>
              <w:rPr>
                <w:sz w:val="14"/>
                <w:szCs w:val="28"/>
              </w:rPr>
            </w:pPr>
            <w:r w:rsidRPr="005A0EF1">
              <w:rPr>
                <w:sz w:val="14"/>
                <w:szCs w:val="28"/>
              </w:rPr>
              <w:t xml:space="preserve">(Schulnummer) </w:t>
            </w:r>
          </w:p>
        </w:tc>
        <w:tc>
          <w:tcPr>
            <w:tcW w:w="6662" w:type="dxa"/>
          </w:tcPr>
          <w:p w14:paraId="305403F5" w14:textId="77777777" w:rsidR="005A0EF1" w:rsidRPr="005A0EF1" w:rsidRDefault="005A0EF1" w:rsidP="00B1085A">
            <w:pPr>
              <w:spacing w:line="360" w:lineRule="auto"/>
              <w:rPr>
                <w:sz w:val="14"/>
                <w:szCs w:val="28"/>
              </w:rPr>
            </w:pPr>
            <w:r w:rsidRPr="005A0EF1">
              <w:rPr>
                <w:sz w:val="14"/>
                <w:szCs w:val="28"/>
              </w:rPr>
              <w:t>(Name der Schule)</w:t>
            </w:r>
          </w:p>
        </w:tc>
      </w:tr>
      <w:tr w:rsidR="005A0EF1" w14:paraId="4F12AA8F" w14:textId="77777777" w:rsidTr="00D74C9F">
        <w:trPr>
          <w:trHeight w:val="567"/>
        </w:trPr>
        <w:tc>
          <w:tcPr>
            <w:tcW w:w="7835" w:type="dxa"/>
            <w:gridSpan w:val="2"/>
            <w:vAlign w:val="center"/>
          </w:tcPr>
          <w:p w14:paraId="0C9F1C70" w14:textId="04390667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43C4D45A" w14:textId="77777777" w:rsidTr="005A0EF1">
        <w:trPr>
          <w:trHeight w:val="269"/>
        </w:trPr>
        <w:tc>
          <w:tcPr>
            <w:tcW w:w="7835" w:type="dxa"/>
            <w:gridSpan w:val="2"/>
          </w:tcPr>
          <w:p w14:paraId="1A2620CB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(Anschrift der Schule)</w:t>
            </w:r>
          </w:p>
        </w:tc>
      </w:tr>
    </w:tbl>
    <w:p w14:paraId="71135AE8" w14:textId="77777777" w:rsidR="005A0EF1" w:rsidRDefault="005A0EF1" w:rsidP="00B40054">
      <w:pPr>
        <w:spacing w:before="120" w:after="120"/>
        <w:rPr>
          <w:sz w:val="22"/>
          <w:szCs w:val="28"/>
        </w:rPr>
      </w:pPr>
      <w:r w:rsidRPr="005A0EF1">
        <w:rPr>
          <w:sz w:val="22"/>
          <w:szCs w:val="28"/>
        </w:rPr>
        <w:t>beantragt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2126"/>
        <w:gridCol w:w="4717"/>
      </w:tblGrid>
      <w:tr w:rsidR="005A0EF1" w14:paraId="4874D8F8" w14:textId="77777777" w:rsidTr="00D74C9F">
        <w:trPr>
          <w:trHeight w:val="567"/>
        </w:trPr>
        <w:tc>
          <w:tcPr>
            <w:tcW w:w="7835" w:type="dxa"/>
            <w:gridSpan w:val="3"/>
            <w:vAlign w:val="center"/>
          </w:tcPr>
          <w:p w14:paraId="0E936ACC" w14:textId="03C168B9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:rsidRPr="005A0EF1" w14:paraId="3798F648" w14:textId="77777777" w:rsidTr="005A0EF1">
        <w:trPr>
          <w:trHeight w:val="331"/>
        </w:trPr>
        <w:tc>
          <w:tcPr>
            <w:tcW w:w="7835" w:type="dxa"/>
            <w:gridSpan w:val="3"/>
          </w:tcPr>
          <w:p w14:paraId="45B47929" w14:textId="77777777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14"/>
                <w:szCs w:val="14"/>
              </w:rPr>
              <w:t>(</w:t>
            </w:r>
            <w:r w:rsidRPr="005A0EF1">
              <w:rPr>
                <w:spacing w:val="-8"/>
                <w:sz w:val="14"/>
                <w:szCs w:val="14"/>
              </w:rPr>
              <w:t>Bezeichnung des Schulträgers</w:t>
            </w:r>
            <w:r w:rsidRPr="005A0EF1">
              <w:rPr>
                <w:sz w:val="14"/>
                <w:szCs w:val="14"/>
              </w:rPr>
              <w:t>)</w:t>
            </w:r>
          </w:p>
        </w:tc>
      </w:tr>
      <w:tr w:rsidR="005A0EF1" w:rsidRPr="005A0EF1" w14:paraId="137BC7C5" w14:textId="77777777" w:rsidTr="00D74C9F">
        <w:trPr>
          <w:trHeight w:val="567"/>
        </w:trPr>
        <w:tc>
          <w:tcPr>
            <w:tcW w:w="7835" w:type="dxa"/>
            <w:gridSpan w:val="3"/>
            <w:vAlign w:val="center"/>
          </w:tcPr>
          <w:p w14:paraId="022D0093" w14:textId="4E52C5CE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:rsidRPr="005A0EF1" w14:paraId="6520A0BB" w14:textId="77777777" w:rsidTr="005A0EF1">
        <w:trPr>
          <w:trHeight w:val="331"/>
        </w:trPr>
        <w:tc>
          <w:tcPr>
            <w:tcW w:w="7835" w:type="dxa"/>
            <w:gridSpan w:val="3"/>
          </w:tcPr>
          <w:p w14:paraId="0EAB852C" w14:textId="77777777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14"/>
                <w:szCs w:val="14"/>
              </w:rPr>
              <w:t>(</w:t>
            </w:r>
            <w:r>
              <w:rPr>
                <w:spacing w:val="-8"/>
                <w:sz w:val="14"/>
                <w:szCs w:val="14"/>
              </w:rPr>
              <w:t>Rechtlicher Vertreter</w:t>
            </w:r>
            <w:r w:rsidRPr="005A0EF1">
              <w:rPr>
                <w:sz w:val="14"/>
                <w:szCs w:val="14"/>
              </w:rPr>
              <w:t>)</w:t>
            </w:r>
          </w:p>
        </w:tc>
      </w:tr>
      <w:tr w:rsidR="005A0EF1" w14:paraId="22777912" w14:textId="77777777" w:rsidTr="00D74C9F">
        <w:trPr>
          <w:trHeight w:val="567"/>
        </w:trPr>
        <w:tc>
          <w:tcPr>
            <w:tcW w:w="992" w:type="dxa"/>
            <w:vAlign w:val="center"/>
          </w:tcPr>
          <w:p w14:paraId="2FC3052B" w14:textId="0D9DD9D3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14:paraId="67AA174A" w14:textId="2F175330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4717" w:type="dxa"/>
            <w:vAlign w:val="center"/>
          </w:tcPr>
          <w:p w14:paraId="034C5577" w14:textId="0828B006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65B6E18B" w14:textId="77777777" w:rsidTr="005A0EF1">
        <w:trPr>
          <w:trHeight w:val="269"/>
        </w:trPr>
        <w:tc>
          <w:tcPr>
            <w:tcW w:w="992" w:type="dxa"/>
          </w:tcPr>
          <w:p w14:paraId="5C6C5BEA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PLZ</w:t>
            </w:r>
            <w:r w:rsidRPr="005A0EF1">
              <w:rPr>
                <w:sz w:val="14"/>
              </w:rPr>
              <w:t>)</w:t>
            </w:r>
          </w:p>
        </w:tc>
        <w:tc>
          <w:tcPr>
            <w:tcW w:w="2126" w:type="dxa"/>
          </w:tcPr>
          <w:p w14:paraId="440F0F93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Ort</w:t>
            </w:r>
            <w:r w:rsidRPr="005A0EF1">
              <w:rPr>
                <w:sz w:val="14"/>
              </w:rPr>
              <w:t>)</w:t>
            </w:r>
          </w:p>
        </w:tc>
        <w:tc>
          <w:tcPr>
            <w:tcW w:w="4717" w:type="dxa"/>
          </w:tcPr>
          <w:p w14:paraId="10D56601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Straße</w:t>
            </w:r>
            <w:r w:rsidRPr="005A0EF1">
              <w:rPr>
                <w:sz w:val="14"/>
              </w:rPr>
              <w:t>)</w:t>
            </w:r>
          </w:p>
        </w:tc>
      </w:tr>
    </w:tbl>
    <w:p w14:paraId="33F77FA4" w14:textId="77777777" w:rsidR="00B85458" w:rsidRDefault="00343FE5" w:rsidP="00B40054">
      <w:pPr>
        <w:spacing w:before="120" w:after="120" w:line="360" w:lineRule="auto"/>
        <w:rPr>
          <w:sz w:val="22"/>
          <w:szCs w:val="22"/>
        </w:rPr>
      </w:pPr>
      <w:r w:rsidRPr="00735891">
        <w:rPr>
          <w:sz w:val="22"/>
          <w:szCs w:val="22"/>
        </w:rPr>
        <w:t>eine Zusage auf Förderung für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9"/>
        <w:gridCol w:w="8401"/>
      </w:tblGrid>
      <w:tr w:rsidR="00B40054" w14:paraId="3DC9DB29" w14:textId="77777777" w:rsidTr="00B40054">
        <w:trPr>
          <w:trHeight w:val="3351"/>
        </w:trPr>
        <w:tc>
          <w:tcPr>
            <w:tcW w:w="675" w:type="dxa"/>
          </w:tcPr>
          <w:p w14:paraId="38E890DE" w14:textId="77777777" w:rsidR="00B40054" w:rsidRDefault="00B40054" w:rsidP="00F63370">
            <w:pPr>
              <w:spacing w:before="240" w:after="120" w:line="360" w:lineRule="auto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  <w:tc>
          <w:tcPr>
            <w:tcW w:w="8535" w:type="dxa"/>
          </w:tcPr>
          <w:p w14:paraId="4D0A69C4" w14:textId="77777777" w:rsidR="00B40054" w:rsidRDefault="00D74C9F" w:rsidP="00B40054">
            <w:pPr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folgende </w:t>
            </w:r>
            <w:r w:rsidR="00B40054" w:rsidRPr="00B40054">
              <w:rPr>
                <w:sz w:val="22"/>
                <w:szCs w:val="22"/>
              </w:rPr>
              <w:t>gebundene</w:t>
            </w:r>
            <w:r w:rsidR="00B40054">
              <w:rPr>
                <w:sz w:val="22"/>
                <w:szCs w:val="22"/>
              </w:rPr>
              <w:t>n</w:t>
            </w:r>
            <w:r w:rsidR="00B40054" w:rsidRPr="00B40054">
              <w:rPr>
                <w:sz w:val="22"/>
                <w:szCs w:val="22"/>
              </w:rPr>
              <w:t xml:space="preserve"> Ganztagsklassen</w:t>
            </w:r>
            <w:r w:rsidR="00B40054">
              <w:rPr>
                <w:sz w:val="22"/>
                <w:szCs w:val="22"/>
              </w:rPr>
              <w:t>:</w:t>
            </w:r>
          </w:p>
          <w:tbl>
            <w:tblPr>
              <w:tblStyle w:val="Tabellenrast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197"/>
              <w:gridCol w:w="531"/>
              <w:gridCol w:w="1364"/>
              <w:gridCol w:w="1649"/>
              <w:gridCol w:w="142"/>
              <w:gridCol w:w="2301"/>
            </w:tblGrid>
            <w:tr w:rsidR="00D74C9F" w14:paraId="647318B8" w14:textId="77777777" w:rsidTr="006D4A40">
              <w:tc>
                <w:tcPr>
                  <w:tcW w:w="2728" w:type="dxa"/>
                  <w:gridSpan w:val="2"/>
                  <w:tcBorders>
                    <w:bottom w:val="single" w:sz="4" w:space="0" w:color="auto"/>
                  </w:tcBorders>
                  <w:vAlign w:val="center"/>
                </w:tcPr>
                <w:p w14:paraId="23886B3B" w14:textId="77777777" w:rsidR="00D74C9F" w:rsidRPr="002F6594" w:rsidRDefault="006D4A40" w:rsidP="006D4A40">
                  <w:pPr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 xml:space="preserve">     </w:t>
                  </w:r>
                  <w:r w:rsidR="00D74C9F" w:rsidRPr="002F6594">
                    <w:rPr>
                      <w:sz w:val="20"/>
                      <w:szCs w:val="22"/>
                    </w:rPr>
                    <w:t>Jahrgangsstufe</w:t>
                  </w:r>
                </w:p>
              </w:tc>
              <w:tc>
                <w:tcPr>
                  <w:tcW w:w="3013" w:type="dxa"/>
                  <w:gridSpan w:val="2"/>
                  <w:tcBorders>
                    <w:bottom w:val="single" w:sz="4" w:space="0" w:color="auto"/>
                  </w:tcBorders>
                  <w:vAlign w:val="center"/>
                </w:tcPr>
                <w:p w14:paraId="438686E8" w14:textId="77777777" w:rsidR="00D74C9F" w:rsidRPr="002F6594" w:rsidRDefault="00D74C9F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 w:rsidRPr="002F6594">
                    <w:rPr>
                      <w:sz w:val="20"/>
                      <w:szCs w:val="22"/>
                    </w:rPr>
                    <w:t xml:space="preserve">Anzahl der gebundenen </w:t>
                  </w:r>
                  <w:r>
                    <w:rPr>
                      <w:sz w:val="20"/>
                      <w:szCs w:val="22"/>
                    </w:rPr>
                    <w:br/>
                  </w:r>
                  <w:r w:rsidRPr="002F6594">
                    <w:rPr>
                      <w:sz w:val="20"/>
                      <w:szCs w:val="22"/>
                    </w:rPr>
                    <w:t>Ganztagsklassen:</w:t>
                  </w:r>
                </w:p>
              </w:tc>
              <w:tc>
                <w:tcPr>
                  <w:tcW w:w="2443" w:type="dxa"/>
                  <w:gridSpan w:val="2"/>
                  <w:tcBorders>
                    <w:bottom w:val="single" w:sz="4" w:space="0" w:color="auto"/>
                  </w:tcBorders>
                </w:tcPr>
                <w:p w14:paraId="1AF24F45" w14:textId="77777777" w:rsidR="00660485" w:rsidRDefault="00D74C9F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>Anzahl der</w:t>
                  </w:r>
                  <w:r w:rsidR="00660485">
                    <w:rPr>
                      <w:sz w:val="20"/>
                      <w:szCs w:val="22"/>
                    </w:rPr>
                    <w:t xml:space="preserve"> bereits</w:t>
                  </w:r>
                  <w:r>
                    <w:rPr>
                      <w:sz w:val="20"/>
                      <w:szCs w:val="22"/>
                    </w:rPr>
                    <w:t xml:space="preserve"> </w:t>
                  </w:r>
                </w:p>
                <w:p w14:paraId="5CD7CD80" w14:textId="77777777" w:rsidR="008259EE" w:rsidRDefault="00D74C9F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 xml:space="preserve">schulaufsichtlich </w:t>
                  </w:r>
                </w:p>
                <w:p w14:paraId="5DF3939F" w14:textId="77777777" w:rsidR="00D74C9F" w:rsidRPr="002F6594" w:rsidRDefault="00D74C9F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>genehmigten Klassen</w:t>
                  </w:r>
                  <w:r w:rsidR="00070619">
                    <w:rPr>
                      <w:sz w:val="20"/>
                      <w:szCs w:val="22"/>
                    </w:rPr>
                    <w:t>:</w:t>
                  </w:r>
                </w:p>
              </w:tc>
            </w:tr>
            <w:tr w:rsidR="008259EE" w14:paraId="594473C7" w14:textId="77777777" w:rsidTr="006D4A40">
              <w:tc>
                <w:tcPr>
                  <w:tcW w:w="2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884281" w14:textId="77777777" w:rsidR="008259EE" w:rsidRDefault="008259EE" w:rsidP="00B40054">
                  <w:pPr>
                    <w:jc w:val="center"/>
                    <w:rPr>
                      <w:sz w:val="20"/>
                      <w:szCs w:val="22"/>
                    </w:rPr>
                  </w:pPr>
                </w:p>
                <w:p w14:paraId="3C6C2BC6" w14:textId="77777777" w:rsidR="008259EE" w:rsidRPr="002F6594" w:rsidRDefault="008259EE" w:rsidP="00B40054">
                  <w:pPr>
                    <w:jc w:val="center"/>
                    <w:rPr>
                      <w:sz w:val="20"/>
                      <w:szCs w:val="22"/>
                    </w:rPr>
                  </w:pPr>
                </w:p>
              </w:tc>
              <w:tc>
                <w:tcPr>
                  <w:tcW w:w="18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D82DC3" w14:textId="77777777" w:rsidR="008259EE" w:rsidRPr="002F6594" w:rsidRDefault="008259EE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>neu</w:t>
                  </w:r>
                </w:p>
              </w:tc>
              <w:tc>
                <w:tcPr>
                  <w:tcW w:w="179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605BB8" w14:textId="77777777" w:rsidR="008259EE" w:rsidRPr="002F6594" w:rsidRDefault="008259EE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>bisher</w:t>
                  </w:r>
                </w:p>
              </w:tc>
              <w:tc>
                <w:tcPr>
                  <w:tcW w:w="2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AB7F6F" w14:textId="77777777" w:rsidR="008259EE" w:rsidRDefault="008259EE" w:rsidP="002F6594">
                  <w:pPr>
                    <w:jc w:val="center"/>
                    <w:rPr>
                      <w:sz w:val="20"/>
                      <w:szCs w:val="22"/>
                    </w:rPr>
                  </w:pPr>
                </w:p>
              </w:tc>
            </w:tr>
            <w:tr w:rsidR="006D4A40" w14:paraId="0008D410" w14:textId="77777777" w:rsidTr="006D4A40">
              <w:trPr>
                <w:trHeight w:val="340"/>
              </w:trPr>
              <w:tc>
                <w:tcPr>
                  <w:tcW w:w="2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1A8ACF" w14:textId="77777777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18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4C0828" w14:textId="342D9509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9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E1C204" w14:textId="510A30B6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DD0B58" w14:textId="636CC012" w:rsidR="006D4A40" w:rsidRDefault="006D4A40" w:rsidP="004B4035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6D4A40" w14:paraId="4F00D47F" w14:textId="77777777" w:rsidTr="006D4A40">
              <w:trPr>
                <w:trHeight w:val="340"/>
              </w:trPr>
              <w:tc>
                <w:tcPr>
                  <w:tcW w:w="2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BC19EA" w14:textId="77777777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18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3B1760" w14:textId="5C5ACC7D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9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FC9E9B" w14:textId="69E94400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5D8D40" w14:textId="756AA01D" w:rsidR="006D4A40" w:rsidRDefault="006D4A40" w:rsidP="004B4035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6D4A40" w14:paraId="093D14B7" w14:textId="77777777" w:rsidTr="006D4A40">
              <w:trPr>
                <w:trHeight w:val="340"/>
              </w:trPr>
              <w:tc>
                <w:tcPr>
                  <w:tcW w:w="2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E4FCE7" w14:textId="77777777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18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C711EC" w14:textId="4D82EF37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9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0742B4" w14:textId="6BB99DDD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96E789" w14:textId="0FD507F5" w:rsidR="006D4A40" w:rsidRDefault="006D4A40" w:rsidP="004B4035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6D4A40" w14:paraId="23677939" w14:textId="77777777" w:rsidTr="006D4A40">
              <w:trPr>
                <w:trHeight w:val="340"/>
              </w:trPr>
              <w:tc>
                <w:tcPr>
                  <w:tcW w:w="2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506ED3" w14:textId="77777777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18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3B84CED" w14:textId="3F2DE201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9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6BE362" w14:textId="72F66DDB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FF04CA" w14:textId="4CB28D9F" w:rsidR="006D4A40" w:rsidRDefault="006D4A40" w:rsidP="004B4035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6D4A40" w14:paraId="1B7E6C3E" w14:textId="77777777" w:rsidTr="006D4A40">
              <w:trPr>
                <w:trHeight w:val="340"/>
              </w:trPr>
              <w:tc>
                <w:tcPr>
                  <w:tcW w:w="2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A25041" w14:textId="77777777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18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EDB192" w14:textId="269C718D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9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C1ED5A" w14:textId="1CBDCF99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BB8232" w14:textId="6476587B" w:rsidR="006D4A40" w:rsidRDefault="006D4A40" w:rsidP="004B4035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6D4A40" w14:paraId="391C2316" w14:textId="77777777" w:rsidTr="006D4A40">
              <w:trPr>
                <w:trHeight w:val="340"/>
              </w:trPr>
              <w:tc>
                <w:tcPr>
                  <w:tcW w:w="2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0B4337" w14:textId="77777777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18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1E73C4" w14:textId="068EF2A0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9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4BF76D" w14:textId="26277F53" w:rsidR="006D4A40" w:rsidRDefault="006D4A40" w:rsidP="00B40054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B5FE68A" w14:textId="127FA3A4" w:rsidR="006D4A40" w:rsidRDefault="006D4A40" w:rsidP="004B4035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6D4A40" w14:paraId="02A4E54E" w14:textId="77777777" w:rsidTr="006D4A40">
              <w:trPr>
                <w:trHeight w:val="401"/>
              </w:trPr>
              <w:tc>
                <w:tcPr>
                  <w:tcW w:w="2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7ACC80" w14:textId="77777777" w:rsidR="006D4A40" w:rsidRDefault="006D4A40" w:rsidP="00D74C9F">
                  <w:pPr>
                    <w:jc w:val="center"/>
                    <w:rPr>
                      <w:sz w:val="22"/>
                      <w:szCs w:val="22"/>
                    </w:rPr>
                  </w:pPr>
                  <w:r w:rsidRPr="00B40054">
                    <w:rPr>
                      <w:sz w:val="20"/>
                      <w:szCs w:val="22"/>
                    </w:rPr>
                    <w:t>insgesamt:</w:t>
                  </w:r>
                </w:p>
              </w:tc>
              <w:tc>
                <w:tcPr>
                  <w:tcW w:w="18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04053F" w14:textId="5D0E03A3" w:rsidR="006D4A40" w:rsidRDefault="006D4A40" w:rsidP="00D74C9F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9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4A04F2" w14:textId="2937E445" w:rsidR="006D4A40" w:rsidRDefault="006D4A40" w:rsidP="00D74C9F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8ACA78F" w14:textId="202B875E" w:rsidR="006D4A40" w:rsidRPr="00735891" w:rsidRDefault="006D4A40" w:rsidP="00D74C9F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="00E67129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</w:tbl>
          <w:p w14:paraId="0AFD9856" w14:textId="77777777" w:rsidR="00B40054" w:rsidRDefault="00B40054" w:rsidP="00B40054">
            <w:pPr>
              <w:rPr>
                <w:sz w:val="22"/>
                <w:szCs w:val="22"/>
              </w:rPr>
            </w:pPr>
          </w:p>
        </w:tc>
      </w:tr>
    </w:tbl>
    <w:p w14:paraId="03E97C0C" w14:textId="77777777" w:rsidR="00E14F46" w:rsidRPr="00D80EBB" w:rsidRDefault="00E14F46">
      <w:pPr>
        <w:rPr>
          <w:sz w:val="1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1"/>
        <w:gridCol w:w="8399"/>
      </w:tblGrid>
      <w:tr w:rsidR="00E14F46" w14:paraId="1130651B" w14:textId="77777777" w:rsidTr="00F63370">
        <w:tc>
          <w:tcPr>
            <w:tcW w:w="675" w:type="dxa"/>
          </w:tcPr>
          <w:p w14:paraId="2F48797B" w14:textId="77777777" w:rsidR="00E14F46" w:rsidRDefault="00E14F46" w:rsidP="00F63370">
            <w:pPr>
              <w:spacing w:before="240" w:after="120" w:line="360" w:lineRule="auto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  <w:tc>
          <w:tcPr>
            <w:tcW w:w="8535" w:type="dxa"/>
          </w:tcPr>
          <w:p w14:paraId="0A69221A" w14:textId="77777777" w:rsidR="00287F2F" w:rsidRPr="00287F2F" w:rsidRDefault="00287F2F" w:rsidP="00F63370">
            <w:pPr>
              <w:rPr>
                <w:sz w:val="18"/>
                <w:szCs w:val="22"/>
              </w:rPr>
            </w:pPr>
          </w:p>
          <w:p w14:paraId="7E4DFEAE" w14:textId="1061D831" w:rsidR="00E14F46" w:rsidRDefault="00D74C9F" w:rsidP="00287F2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 w:rsidR="00E14F46" w:rsidRPr="00735891">
              <w:rPr>
                <w:sz w:val="22"/>
                <w:szCs w:val="22"/>
              </w:rPr>
              <w:t>onstige</w:t>
            </w:r>
            <w:r w:rsidR="00287F2F">
              <w:rPr>
                <w:sz w:val="22"/>
                <w:szCs w:val="22"/>
              </w:rPr>
              <w:t>s</w:t>
            </w:r>
            <w:r w:rsidR="00E14F46" w:rsidRPr="00735891">
              <w:rPr>
                <w:sz w:val="22"/>
                <w:szCs w:val="22"/>
              </w:rPr>
              <w:t xml:space="preserve">: </w:t>
            </w:r>
            <w:r w:rsidR="00E14F46" w:rsidRPr="00735891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E14F46" w:rsidRPr="00735891">
              <w:rPr>
                <w:sz w:val="22"/>
                <w:szCs w:val="22"/>
              </w:rPr>
              <w:instrText xml:space="preserve"> FORMTEXT </w:instrText>
            </w:r>
            <w:r w:rsidR="00E14F46" w:rsidRPr="00735891">
              <w:rPr>
                <w:sz w:val="22"/>
                <w:szCs w:val="22"/>
              </w:rPr>
            </w:r>
            <w:r w:rsidR="00E14F46" w:rsidRPr="00735891">
              <w:rPr>
                <w:sz w:val="22"/>
                <w:szCs w:val="22"/>
              </w:rPr>
              <w:fldChar w:fldCharType="separate"/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67129">
              <w:rPr>
                <w:noProof/>
                <w:sz w:val="22"/>
                <w:szCs w:val="22"/>
              </w:rPr>
              <w:t> </w:t>
            </w:r>
            <w:r w:rsidR="00E14F46" w:rsidRPr="00735891">
              <w:rPr>
                <w:sz w:val="22"/>
                <w:szCs w:val="22"/>
              </w:rPr>
              <w:fldChar w:fldCharType="end"/>
            </w:r>
          </w:p>
        </w:tc>
      </w:tr>
    </w:tbl>
    <w:p w14:paraId="08A37515" w14:textId="77777777" w:rsidR="00D80EBB" w:rsidRDefault="00D80EBB" w:rsidP="00D80EBB">
      <w:pPr>
        <w:spacing w:after="120" w:line="360" w:lineRule="auto"/>
        <w:ind w:left="357"/>
        <w:jc w:val="both"/>
        <w:rPr>
          <w:sz w:val="20"/>
        </w:rPr>
      </w:pPr>
    </w:p>
    <w:p w14:paraId="01CF69EB" w14:textId="77777777" w:rsidR="00D80EBB" w:rsidRDefault="00D80EBB" w:rsidP="00D80EBB">
      <w:pPr>
        <w:spacing w:after="120" w:line="360" w:lineRule="auto"/>
        <w:ind w:left="357"/>
        <w:jc w:val="both"/>
        <w:rPr>
          <w:sz w:val="20"/>
        </w:rPr>
      </w:pPr>
    </w:p>
    <w:p w14:paraId="0D1F1432" w14:textId="77777777" w:rsidR="00D74C9F" w:rsidRDefault="00D74C9F">
      <w:pPr>
        <w:rPr>
          <w:sz w:val="22"/>
        </w:rPr>
      </w:pPr>
      <w:r>
        <w:rPr>
          <w:sz w:val="22"/>
        </w:rPr>
        <w:br w:type="page"/>
      </w:r>
    </w:p>
    <w:p w14:paraId="7C568201" w14:textId="54AFF826" w:rsidR="001E49CC" w:rsidRDefault="001E49CC" w:rsidP="001E49CC">
      <w:pPr>
        <w:numPr>
          <w:ilvl w:val="0"/>
          <w:numId w:val="2"/>
        </w:numPr>
        <w:tabs>
          <w:tab w:val="clear" w:pos="720"/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D67B38">
        <w:rPr>
          <w:sz w:val="22"/>
        </w:rPr>
        <w:lastRenderedPageBreak/>
        <w:t xml:space="preserve">Der unterzeichnende Schulträger erklärt sein Einverständnis mit den in der </w:t>
      </w:r>
      <w:r w:rsidRPr="00FA06AB">
        <w:rPr>
          <w:sz w:val="22"/>
        </w:rPr>
        <w:t xml:space="preserve">Bekanntmachung </w:t>
      </w:r>
      <w:r w:rsidR="00AE5803" w:rsidRPr="00FA06AB">
        <w:rPr>
          <w:sz w:val="22"/>
        </w:rPr>
        <w:t>„Gebundene Ganztagsangebote an Schulen“ des Bayerischen Staatsministeriums für Unterricht und Kultus vom 23.01.2026 (Az. III.4-BO4207.6.1/70)</w:t>
      </w:r>
      <w:r w:rsidR="00AE5803">
        <w:rPr>
          <w:sz w:val="22"/>
        </w:rPr>
        <w:t xml:space="preserve"> </w:t>
      </w:r>
      <w:r w:rsidRPr="00D67B38">
        <w:rPr>
          <w:sz w:val="22"/>
        </w:rPr>
        <w:t>und den im kultusministeriellen Schreiben zum Antragsverfahren festgelegten Bestimmungen zur gebundenen Ganztagsschule.</w:t>
      </w:r>
    </w:p>
    <w:p w14:paraId="76A39199" w14:textId="77777777" w:rsidR="00AD667B" w:rsidRPr="00D67B38" w:rsidRDefault="00AD667B" w:rsidP="00AD667B">
      <w:pPr>
        <w:spacing w:after="120" w:line="360" w:lineRule="auto"/>
        <w:ind w:left="426"/>
        <w:jc w:val="both"/>
        <w:rPr>
          <w:sz w:val="22"/>
        </w:rPr>
      </w:pPr>
    </w:p>
    <w:p w14:paraId="6D14C57C" w14:textId="519716B6" w:rsidR="00AD667B" w:rsidRPr="00AD667B" w:rsidRDefault="001E49CC" w:rsidP="00AD667B">
      <w:pPr>
        <w:numPr>
          <w:ilvl w:val="0"/>
          <w:numId w:val="2"/>
        </w:numPr>
        <w:tabs>
          <w:tab w:val="clear" w:pos="720"/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D67B38">
        <w:rPr>
          <w:sz w:val="22"/>
        </w:rPr>
        <w:t xml:space="preserve">Der unterzeichnende Schulträger erklärt sein Einverständnis damit, den für den Ganztagsbetrieb anfallenden zusätzlichen Schulaufwand im Sinne von Art. 3 des Bayerischen Schulfinanzierungsgesetzes (BaySchFG) zu tragen. </w:t>
      </w:r>
    </w:p>
    <w:p w14:paraId="024D5DD1" w14:textId="77777777" w:rsidR="00AD667B" w:rsidRPr="00D67B38" w:rsidRDefault="00AD667B" w:rsidP="00AD667B">
      <w:pPr>
        <w:spacing w:after="120" w:line="360" w:lineRule="auto"/>
        <w:ind w:left="426"/>
        <w:jc w:val="both"/>
        <w:rPr>
          <w:sz w:val="22"/>
        </w:rPr>
      </w:pPr>
    </w:p>
    <w:p w14:paraId="5AC15B08" w14:textId="77777777" w:rsidR="001E49CC" w:rsidRDefault="001E49CC" w:rsidP="001E49CC">
      <w:pPr>
        <w:numPr>
          <w:ilvl w:val="0"/>
          <w:numId w:val="2"/>
        </w:numPr>
        <w:tabs>
          <w:tab w:val="clear" w:pos="720"/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D67B38">
        <w:rPr>
          <w:sz w:val="22"/>
        </w:rPr>
        <w:t>Dem unterzeichnenden Schulträger ist bekannt, dass der Freistaat die Bewilligung der staatlichen Stunden- bzw. Mittelausstattung für den gebundenen Ganztagszug widerrufen kann, wenn die Zuwendungsvoraussetzungen nicht vorliegen oder entfallen.</w:t>
      </w:r>
    </w:p>
    <w:p w14:paraId="16AA84C3" w14:textId="77777777" w:rsidR="00AD667B" w:rsidRPr="00D67B38" w:rsidRDefault="00AD667B" w:rsidP="00AD667B">
      <w:pPr>
        <w:spacing w:after="120" w:line="360" w:lineRule="auto"/>
        <w:ind w:left="426"/>
        <w:jc w:val="both"/>
        <w:rPr>
          <w:sz w:val="22"/>
        </w:rPr>
      </w:pPr>
    </w:p>
    <w:p w14:paraId="46CE343F" w14:textId="77777777" w:rsidR="00274E37" w:rsidRPr="00D67B38" w:rsidRDefault="008806D7" w:rsidP="00C57700">
      <w:pPr>
        <w:numPr>
          <w:ilvl w:val="0"/>
          <w:numId w:val="2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sz w:val="22"/>
        </w:rPr>
      </w:pPr>
      <w:r w:rsidRPr="00D67B38">
        <w:rPr>
          <w:sz w:val="22"/>
        </w:rPr>
        <w:t>Folgende</w:t>
      </w:r>
      <w:r w:rsidR="00CB2042" w:rsidRPr="00D67B38">
        <w:rPr>
          <w:sz w:val="22"/>
        </w:rPr>
        <w:t xml:space="preserve"> erforderliche</w:t>
      </w:r>
      <w:r w:rsidR="00274E37" w:rsidRPr="00D67B38">
        <w:rPr>
          <w:b/>
          <w:sz w:val="22"/>
        </w:rPr>
        <w:t xml:space="preserve"> Anlagen</w:t>
      </w:r>
      <w:r w:rsidRPr="00D67B38">
        <w:rPr>
          <w:b/>
          <w:sz w:val="22"/>
        </w:rPr>
        <w:t xml:space="preserve"> </w:t>
      </w:r>
      <w:r w:rsidRPr="00D67B38">
        <w:rPr>
          <w:sz w:val="22"/>
        </w:rPr>
        <w:t>sind beigefügt:</w:t>
      </w:r>
    </w:p>
    <w:p w14:paraId="6FB735C4" w14:textId="1975ECF6" w:rsidR="00083C40" w:rsidRPr="00250BEF" w:rsidRDefault="00083C40" w:rsidP="00250BEF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250BEF">
        <w:rPr>
          <w:sz w:val="22"/>
          <w:u w:val="single"/>
        </w:rPr>
        <w:t>Pädagogisches Konzept</w:t>
      </w:r>
      <w:r w:rsidRPr="00250BEF">
        <w:rPr>
          <w:sz w:val="22"/>
        </w:rPr>
        <w:t xml:space="preserve"> für das beantragte Ganztagsangebot</w:t>
      </w:r>
    </w:p>
    <w:p w14:paraId="623B6067" w14:textId="3243738A" w:rsidR="00083C40" w:rsidRPr="00070619" w:rsidRDefault="00083C40" w:rsidP="00070619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250BEF">
        <w:rPr>
          <w:sz w:val="22"/>
          <w:u w:val="single"/>
        </w:rPr>
        <w:t>Stundenplanentwurf</w:t>
      </w:r>
      <w:r w:rsidRPr="00250BEF">
        <w:rPr>
          <w:sz w:val="22"/>
        </w:rPr>
        <w:t xml:space="preserve"> für</w:t>
      </w:r>
      <w:r w:rsidR="00B81905" w:rsidRPr="00250BEF">
        <w:rPr>
          <w:sz w:val="22"/>
        </w:rPr>
        <w:t xml:space="preserve"> das beantragte Ganztagsangebot</w:t>
      </w:r>
      <w:r w:rsidR="00070619">
        <w:rPr>
          <w:sz w:val="22"/>
        </w:rPr>
        <w:t xml:space="preserve"> </w:t>
      </w:r>
      <w:r w:rsidRPr="00FA06AB">
        <w:rPr>
          <w:sz w:val="22"/>
        </w:rPr>
        <w:t xml:space="preserve">mit </w:t>
      </w:r>
      <w:r w:rsidR="00AE5803" w:rsidRPr="00FA06AB">
        <w:rPr>
          <w:sz w:val="22"/>
        </w:rPr>
        <w:t xml:space="preserve">farbiger </w:t>
      </w:r>
      <w:r w:rsidRPr="00FA06AB">
        <w:rPr>
          <w:sz w:val="22"/>
        </w:rPr>
        <w:t>Kennzeichnung</w:t>
      </w:r>
      <w:r w:rsidRPr="00070619">
        <w:rPr>
          <w:sz w:val="22"/>
        </w:rPr>
        <w:t xml:space="preserve"> der z</w:t>
      </w:r>
      <w:r w:rsidR="00907C27" w:rsidRPr="00070619">
        <w:rPr>
          <w:sz w:val="22"/>
        </w:rPr>
        <w:t>usätzlichen Lehrerwochenstunden</w:t>
      </w:r>
      <w:r w:rsidR="00070619">
        <w:rPr>
          <w:sz w:val="22"/>
        </w:rPr>
        <w:t xml:space="preserve"> </w:t>
      </w:r>
      <w:r w:rsidR="00070619" w:rsidRPr="00070619">
        <w:rPr>
          <w:sz w:val="22"/>
        </w:rPr>
        <w:t>und geplanter Angebote der pädagogischen Kräfte</w:t>
      </w:r>
    </w:p>
    <w:p w14:paraId="4223E770" w14:textId="7BDE7D52" w:rsidR="00083C40" w:rsidRPr="00AD667B" w:rsidRDefault="00083C40" w:rsidP="00AD667B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D67B38">
        <w:rPr>
          <w:sz w:val="22"/>
          <w:u w:val="single"/>
        </w:rPr>
        <w:t>5-Jahres-Statistik</w:t>
      </w:r>
      <w:r w:rsidRPr="00D67B38">
        <w:rPr>
          <w:sz w:val="22"/>
        </w:rPr>
        <w:t xml:space="preserve"> der </w:t>
      </w:r>
      <w:r w:rsidR="00907C27" w:rsidRPr="00D67B38">
        <w:rPr>
          <w:sz w:val="22"/>
        </w:rPr>
        <w:t>Schülerzahlen (Schülerprognose)</w:t>
      </w:r>
    </w:p>
    <w:p w14:paraId="76727865" w14:textId="77777777" w:rsidR="00D74C9F" w:rsidRDefault="00D74C9F" w:rsidP="00735891">
      <w:pPr>
        <w:spacing w:after="240" w:line="360" w:lineRule="auto"/>
        <w:ind w:left="360"/>
        <w:rPr>
          <w:sz w:val="16"/>
          <w:szCs w:val="16"/>
        </w:rPr>
      </w:pPr>
    </w:p>
    <w:p w14:paraId="5773EE57" w14:textId="77777777" w:rsidR="00AD667B" w:rsidRPr="007F651F" w:rsidRDefault="00AD667B" w:rsidP="00735891">
      <w:pPr>
        <w:spacing w:after="240" w:line="360" w:lineRule="auto"/>
        <w:ind w:left="360"/>
        <w:rPr>
          <w:sz w:val="16"/>
          <w:szCs w:val="1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4"/>
        <w:gridCol w:w="4536"/>
      </w:tblGrid>
      <w:tr w:rsidR="009E7FCA" w14:paraId="7D301E0E" w14:textId="77777777" w:rsidTr="007E5740">
        <w:tc>
          <w:tcPr>
            <w:tcW w:w="4606" w:type="dxa"/>
          </w:tcPr>
          <w:p w14:paraId="2081AA30" w14:textId="77777777" w:rsidR="009E7FCA" w:rsidRPr="00735891" w:rsidRDefault="00070619" w:rsidP="007E5740">
            <w:pPr>
              <w:spacing w:line="360" w:lineRule="auto"/>
              <w:rPr>
                <w:sz w:val="22"/>
                <w:u w:val="single"/>
              </w:rPr>
            </w:pPr>
            <w:r>
              <w:rPr>
                <w:sz w:val="22"/>
                <w:u w:val="single"/>
              </w:rPr>
              <w:t>Für den Schul</w:t>
            </w:r>
            <w:r w:rsidR="009E7FCA" w:rsidRPr="00735891">
              <w:rPr>
                <w:sz w:val="22"/>
                <w:u w:val="single"/>
              </w:rPr>
              <w:t>träger:</w:t>
            </w:r>
          </w:p>
        </w:tc>
        <w:tc>
          <w:tcPr>
            <w:tcW w:w="4606" w:type="dxa"/>
          </w:tcPr>
          <w:p w14:paraId="296AB1B4" w14:textId="77777777" w:rsidR="009E7FCA" w:rsidRPr="00735891" w:rsidRDefault="009E7FCA" w:rsidP="007E5740">
            <w:pPr>
              <w:spacing w:line="360" w:lineRule="auto"/>
              <w:rPr>
                <w:sz w:val="22"/>
              </w:rPr>
            </w:pPr>
            <w:r w:rsidRPr="00735891">
              <w:rPr>
                <w:sz w:val="22"/>
                <w:u w:val="single"/>
              </w:rPr>
              <w:t>Für die Schule:</w:t>
            </w:r>
            <w:r w:rsidRPr="00735891">
              <w:rPr>
                <w:sz w:val="22"/>
              </w:rPr>
              <w:t xml:space="preserve"> </w:t>
            </w:r>
          </w:p>
        </w:tc>
      </w:tr>
      <w:tr w:rsidR="009E7FCA" w14:paraId="4D65DB8B" w14:textId="77777777" w:rsidTr="007E5740">
        <w:tc>
          <w:tcPr>
            <w:tcW w:w="4606" w:type="dxa"/>
          </w:tcPr>
          <w:p w14:paraId="39FDECDB" w14:textId="77777777" w:rsidR="009E7FCA" w:rsidRPr="00B81905" w:rsidRDefault="009E7FCA" w:rsidP="007E5740">
            <w:pPr>
              <w:spacing w:line="360" w:lineRule="auto"/>
              <w:rPr>
                <w:sz w:val="12"/>
              </w:rPr>
            </w:pPr>
          </w:p>
          <w:p w14:paraId="5D746B71" w14:textId="597CB966" w:rsidR="009E7FCA" w:rsidRDefault="009E7FCA" w:rsidP="007E5740">
            <w:pPr>
              <w:spacing w:line="360" w:lineRule="auto"/>
            </w:pP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4896" behindDoc="0" locked="0" layoutInCell="1" allowOverlap="1" wp14:anchorId="2554409E" wp14:editId="2C3FC1B2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18" name="Gerade Verbindung mit Pfeil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2C434F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Gerade Verbindung mit Pfeil 18" o:spid="_x0000_s1026" type="#_x0000_t32" style="position:absolute;margin-left:-2.05pt;margin-top:17.1pt;width:214.5pt;height:0;z-index:2516648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Dky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564ABEBE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0C84600F" w14:textId="0CAEAEE7" w:rsidR="009E7FCA" w:rsidRPr="00B81905" w:rsidRDefault="009E7FCA" w:rsidP="007E5740">
            <w:pPr>
              <w:spacing w:line="360" w:lineRule="auto"/>
              <w:rPr>
                <w:sz w:val="22"/>
              </w:rPr>
            </w:pPr>
            <w:r w:rsidRPr="00B81905">
              <w:rPr>
                <w:noProof/>
                <w:sz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3872" behindDoc="0" locked="0" layoutInCell="1" allowOverlap="1" wp14:anchorId="24F68A67" wp14:editId="212868DD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17" name="Gerade Verbindung mit Pfeil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675C13" id="Gerade Verbindung mit Pfeil 17" o:spid="_x0000_s1026" type="#_x0000_t32" style="position:absolute;margin-left:-2.35pt;margin-top:17.35pt;width:214.5pt;height:0;z-index:2516638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/QD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"/>
                  </w:pict>
                </mc:Fallback>
              </mc:AlternateContent>
            </w: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</w:p>
        </w:tc>
      </w:tr>
      <w:tr w:rsidR="009E7FCA" w14:paraId="5692898C" w14:textId="77777777" w:rsidTr="007E5740">
        <w:tc>
          <w:tcPr>
            <w:tcW w:w="4606" w:type="dxa"/>
          </w:tcPr>
          <w:p w14:paraId="57A430E5" w14:textId="77777777" w:rsidR="009E7FCA" w:rsidRPr="00735891" w:rsidRDefault="009E7FCA" w:rsidP="007E5740">
            <w:pPr>
              <w:spacing w:line="36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(Ort, Datum)</w:t>
            </w:r>
          </w:p>
        </w:tc>
        <w:tc>
          <w:tcPr>
            <w:tcW w:w="4606" w:type="dxa"/>
          </w:tcPr>
          <w:p w14:paraId="50F4B362" w14:textId="77777777" w:rsidR="009E7FCA" w:rsidRPr="00735891" w:rsidRDefault="009E7FCA" w:rsidP="007E5740">
            <w:pPr>
              <w:spacing w:line="36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(Ort, Datum)</w:t>
            </w:r>
          </w:p>
        </w:tc>
      </w:tr>
      <w:tr w:rsidR="009E7FCA" w14:paraId="7E2C9E39" w14:textId="77777777" w:rsidTr="007E5740">
        <w:tc>
          <w:tcPr>
            <w:tcW w:w="4606" w:type="dxa"/>
          </w:tcPr>
          <w:p w14:paraId="4EB39C9F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5B8C54A7" w14:textId="3FF77377" w:rsidR="009E7FCA" w:rsidRDefault="009E7FCA" w:rsidP="007E5740">
            <w:pPr>
              <w:spacing w:line="360" w:lineRule="auto"/>
            </w:pP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6944" behindDoc="0" locked="0" layoutInCell="1" allowOverlap="1" wp14:anchorId="264B98CA" wp14:editId="3D314132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19" name="Gerade Verbindung mit Pfeil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DFE114" id="Gerade Verbindung mit Pfeil 19" o:spid="_x0000_s1026" type="#_x0000_t32" style="position:absolute;margin-left:-2.05pt;margin-top:17.1pt;width:214.5pt;height:0;z-index:2516669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ivs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31988327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42EC4C01" w14:textId="39FA9B3A" w:rsidR="009E7FCA" w:rsidRDefault="009E7FCA" w:rsidP="007E5740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5920" behindDoc="0" locked="0" layoutInCell="1" allowOverlap="1" wp14:anchorId="259EDD67" wp14:editId="5AA081C5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20" name="Gerade Verbindung mit Pfeil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89DCAF" id="Gerade Verbindung mit Pfeil 20" o:spid="_x0000_s1026" type="#_x0000_t32" style="position:absolute;margin-left:-2.35pt;margin-top:17.35pt;width:214.5pt;height:0;z-index:2516659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"/>
                  </w:pict>
                </mc:Fallback>
              </mc:AlternateContent>
            </w: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="00E67129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</w:p>
        </w:tc>
      </w:tr>
      <w:tr w:rsidR="009E7FCA" w14:paraId="2F003DF6" w14:textId="77777777" w:rsidTr="007E5740">
        <w:tc>
          <w:tcPr>
            <w:tcW w:w="4606" w:type="dxa"/>
          </w:tcPr>
          <w:p w14:paraId="10BEE513" w14:textId="77777777" w:rsidR="009E7FCA" w:rsidRPr="00735891" w:rsidRDefault="009E7FCA" w:rsidP="007E5740">
            <w:pPr>
              <w:spacing w:line="48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(Vorn</w:t>
            </w:r>
            <w:r w:rsidR="002F6594">
              <w:rPr>
                <w:sz w:val="14"/>
                <w:szCs w:val="14"/>
              </w:rPr>
              <w:t>ame</w:t>
            </w:r>
            <w:r w:rsidRPr="00735891">
              <w:rPr>
                <w:sz w:val="14"/>
                <w:szCs w:val="14"/>
              </w:rPr>
              <w:t xml:space="preserve"> Name, Funktion)</w:t>
            </w:r>
          </w:p>
        </w:tc>
        <w:tc>
          <w:tcPr>
            <w:tcW w:w="4606" w:type="dxa"/>
          </w:tcPr>
          <w:p w14:paraId="0666C0D4" w14:textId="77777777" w:rsidR="009E7FCA" w:rsidRPr="00735891" w:rsidRDefault="002F6594" w:rsidP="007E5740">
            <w:pPr>
              <w:spacing w:line="48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(Vorname</w:t>
            </w:r>
            <w:r w:rsidR="009E7FCA" w:rsidRPr="00735891">
              <w:rPr>
                <w:sz w:val="14"/>
                <w:szCs w:val="14"/>
              </w:rPr>
              <w:t xml:space="preserve"> Name, Amtsbezeichnung)</w:t>
            </w:r>
          </w:p>
        </w:tc>
      </w:tr>
      <w:tr w:rsidR="009E7FCA" w14:paraId="1E285155" w14:textId="77777777" w:rsidTr="007E5740">
        <w:tc>
          <w:tcPr>
            <w:tcW w:w="4606" w:type="dxa"/>
          </w:tcPr>
          <w:p w14:paraId="3755E201" w14:textId="77777777" w:rsidR="009E7FCA" w:rsidRPr="00B81905" w:rsidRDefault="009E7FCA" w:rsidP="00B81905">
            <w:pPr>
              <w:rPr>
                <w:sz w:val="22"/>
              </w:rPr>
            </w:pPr>
          </w:p>
          <w:p w14:paraId="74CC1FD2" w14:textId="77777777" w:rsidR="009E7FCA" w:rsidRPr="00B81905" w:rsidRDefault="009E7FCA" w:rsidP="00B81905">
            <w:pPr>
              <w:rPr>
                <w:sz w:val="22"/>
              </w:rPr>
            </w:pPr>
          </w:p>
          <w:p w14:paraId="55EDA4DD" w14:textId="77777777" w:rsidR="009E7FCA" w:rsidRDefault="009E7FCA" w:rsidP="007E5740">
            <w:pPr>
              <w:spacing w:line="360" w:lineRule="auto"/>
            </w:pPr>
            <w:r w:rsidRPr="00B81905">
              <w:rPr>
                <w:noProof/>
                <w:sz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8992" behindDoc="0" locked="0" layoutInCell="1" allowOverlap="1" wp14:anchorId="5A9F5C19" wp14:editId="2E9D1CC0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21" name="Gerade Verbindung mit Pfeil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3F9154" id="Gerade Verbindung mit Pfeil 21" o:spid="_x0000_s1026" type="#_x0000_t32" style="position:absolute;margin-left:-2.05pt;margin-top:17.1pt;width:214.5pt;height:0;z-index:2516689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18DA8994" w14:textId="77777777" w:rsidR="009E7FCA" w:rsidRPr="00B81905" w:rsidRDefault="009E7FCA" w:rsidP="00B81905">
            <w:pPr>
              <w:rPr>
                <w:sz w:val="22"/>
              </w:rPr>
            </w:pPr>
          </w:p>
          <w:p w14:paraId="12DCBDB2" w14:textId="77777777" w:rsidR="009E7FCA" w:rsidRPr="00B81905" w:rsidRDefault="009E7FCA" w:rsidP="00B81905">
            <w:pPr>
              <w:rPr>
                <w:sz w:val="22"/>
              </w:rPr>
            </w:pPr>
          </w:p>
          <w:p w14:paraId="396621B8" w14:textId="77777777" w:rsidR="009E7FCA" w:rsidRDefault="009E7FCA" w:rsidP="007E5740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7968" behindDoc="0" locked="0" layoutInCell="1" allowOverlap="1" wp14:anchorId="5C64BA47" wp14:editId="1F4B2F67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22" name="Gerade Verbindung mit Pfeil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EBD5E9" id="Gerade Verbindung mit Pfeil 22" o:spid="_x0000_s1026" type="#_x0000_t32" style="position:absolute;margin-left:-2.35pt;margin-top:17.35pt;width:214.5pt;height:0;z-index:2516679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"/>
                  </w:pict>
                </mc:Fallback>
              </mc:AlternateContent>
            </w:r>
          </w:p>
        </w:tc>
      </w:tr>
      <w:tr w:rsidR="009E7FCA" w14:paraId="1EE3321F" w14:textId="77777777" w:rsidTr="007E5740">
        <w:tc>
          <w:tcPr>
            <w:tcW w:w="4606" w:type="dxa"/>
          </w:tcPr>
          <w:p w14:paraId="0BC4FA48" w14:textId="77777777" w:rsidR="009E7FCA" w:rsidRPr="00735891" w:rsidRDefault="009E7FCA" w:rsidP="007E5740">
            <w:pPr>
              <w:spacing w:line="360" w:lineRule="auto"/>
              <w:rPr>
                <w:sz w:val="14"/>
              </w:rPr>
            </w:pPr>
            <w:r w:rsidRPr="00735891">
              <w:rPr>
                <w:i/>
                <w:sz w:val="14"/>
                <w:szCs w:val="22"/>
              </w:rPr>
              <w:t>(Un</w:t>
            </w:r>
            <w:r w:rsidR="00070619">
              <w:rPr>
                <w:i/>
                <w:sz w:val="14"/>
                <w:szCs w:val="22"/>
              </w:rPr>
              <w:t>terschrift für den Schul</w:t>
            </w:r>
            <w:r w:rsidRPr="00735891">
              <w:rPr>
                <w:i/>
                <w:sz w:val="14"/>
                <w:szCs w:val="22"/>
              </w:rPr>
              <w:t>träger, Stempel)</w:t>
            </w:r>
          </w:p>
        </w:tc>
        <w:tc>
          <w:tcPr>
            <w:tcW w:w="4606" w:type="dxa"/>
          </w:tcPr>
          <w:p w14:paraId="1EC24BD0" w14:textId="77777777" w:rsidR="009E7FCA" w:rsidRPr="00735891" w:rsidRDefault="009E7FCA" w:rsidP="007E5740">
            <w:pPr>
              <w:spacing w:line="360" w:lineRule="auto"/>
              <w:rPr>
                <w:sz w:val="14"/>
              </w:rPr>
            </w:pPr>
            <w:r w:rsidRPr="00735891">
              <w:rPr>
                <w:i/>
                <w:sz w:val="14"/>
                <w:szCs w:val="22"/>
              </w:rPr>
              <w:t>(Unterschrift der Schulleitung, Stempel)</w:t>
            </w:r>
          </w:p>
        </w:tc>
      </w:tr>
    </w:tbl>
    <w:p w14:paraId="0D0694A6" w14:textId="77777777" w:rsidR="00CB2042" w:rsidRPr="00CB2042" w:rsidRDefault="00CB2042" w:rsidP="00CB2042">
      <w:pPr>
        <w:ind w:left="360"/>
        <w:rPr>
          <w:i/>
          <w:sz w:val="16"/>
          <w:szCs w:val="22"/>
        </w:rPr>
      </w:pPr>
    </w:p>
    <w:sectPr w:rsidR="00CB2042" w:rsidRPr="00CB2042" w:rsidSect="004D6186">
      <w:footerReference w:type="default" r:id="rId9"/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04990" w14:textId="77777777" w:rsidR="009F64B6" w:rsidRDefault="009F64B6">
      <w:r>
        <w:separator/>
      </w:r>
    </w:p>
  </w:endnote>
  <w:endnote w:type="continuationSeparator" w:id="0">
    <w:p w14:paraId="6559968C" w14:textId="77777777" w:rsidR="009F64B6" w:rsidRDefault="009F6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EE4E2" w14:textId="77777777" w:rsidR="008F617A" w:rsidRPr="008F617A" w:rsidRDefault="008F617A" w:rsidP="008F617A">
    <w:pPr>
      <w:pStyle w:val="Fuzeile"/>
      <w:jc w:val="center"/>
      <w:rPr>
        <w:sz w:val="16"/>
      </w:rPr>
    </w:pPr>
    <w:r>
      <w:rPr>
        <w:sz w:val="16"/>
      </w:rPr>
      <w:t xml:space="preserve">Seite </w:t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 w:rsidR="00867D24">
      <w:rPr>
        <w:noProof/>
        <w:sz w:val="16"/>
      </w:rPr>
      <w:t>1</w:t>
    </w:r>
    <w:r>
      <w:rPr>
        <w:sz w:val="16"/>
      </w:rPr>
      <w:fldChar w:fldCharType="end"/>
    </w:r>
    <w:r>
      <w:rPr>
        <w:sz w:val="16"/>
      </w:rPr>
      <w:t>/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 w:rsidR="00867D24">
      <w:rPr>
        <w:noProof/>
        <w:sz w:val="16"/>
      </w:rPr>
      <w:t>2</w:t>
    </w:r>
    <w:r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EA629" w14:textId="77777777" w:rsidR="009F64B6" w:rsidRDefault="009F64B6">
      <w:r>
        <w:separator/>
      </w:r>
    </w:p>
  </w:footnote>
  <w:footnote w:type="continuationSeparator" w:id="0">
    <w:p w14:paraId="528A3DD5" w14:textId="77777777" w:rsidR="009F64B6" w:rsidRDefault="009F64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94866"/>
    <w:multiLevelType w:val="hybridMultilevel"/>
    <w:tmpl w:val="95D4574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FA26C0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53E56B3"/>
    <w:multiLevelType w:val="multilevel"/>
    <w:tmpl w:val="0407001D"/>
    <w:styleLink w:val="Redebausteine"/>
    <w:lvl w:ilvl="0">
      <w:start w:val="1"/>
      <w:numFmt w:val="bullet"/>
      <w:lvlText w:val="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2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481C1C74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9DC2778"/>
    <w:multiLevelType w:val="hybridMultilevel"/>
    <w:tmpl w:val="167612CC"/>
    <w:lvl w:ilvl="0" w:tplc="591CDD0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6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82D545E"/>
    <w:multiLevelType w:val="hybridMultilevel"/>
    <w:tmpl w:val="FE7A365E"/>
    <w:lvl w:ilvl="0" w:tplc="0EC04D4E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3626C8"/>
    <w:multiLevelType w:val="hybridMultilevel"/>
    <w:tmpl w:val="1EDAFC2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FA26C0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48096530">
    <w:abstractNumId w:val="1"/>
  </w:num>
  <w:num w:numId="2" w16cid:durableId="830216130">
    <w:abstractNumId w:val="0"/>
  </w:num>
  <w:num w:numId="3" w16cid:durableId="246773734">
    <w:abstractNumId w:val="5"/>
  </w:num>
  <w:num w:numId="4" w16cid:durableId="43224219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73108573">
    <w:abstractNumId w:val="3"/>
  </w:num>
  <w:num w:numId="6" w16cid:durableId="3680678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DvUSUBkz0SbmKSQgFFCVlDp9X17VSSOT3VRBUfuRt/xg+ldhp/GGqzWMf6lg9HB4NzcG9RDoqRmZC0N8fAMJlA==" w:salt="twRPL39B/Sn3LYpPFasEFw=="/>
  <w:defaultTabStop w:val="708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C40"/>
    <w:rsid w:val="00000A33"/>
    <w:rsid w:val="000012EA"/>
    <w:rsid w:val="0000687B"/>
    <w:rsid w:val="000129CE"/>
    <w:rsid w:val="00017863"/>
    <w:rsid w:val="00026257"/>
    <w:rsid w:val="00030762"/>
    <w:rsid w:val="0004226C"/>
    <w:rsid w:val="00056026"/>
    <w:rsid w:val="00070619"/>
    <w:rsid w:val="00074A23"/>
    <w:rsid w:val="00083C40"/>
    <w:rsid w:val="000B33F9"/>
    <w:rsid w:val="000C620D"/>
    <w:rsid w:val="000C7396"/>
    <w:rsid w:val="000D7241"/>
    <w:rsid w:val="000F2FD0"/>
    <w:rsid w:val="000F5332"/>
    <w:rsid w:val="00114D3D"/>
    <w:rsid w:val="001433FB"/>
    <w:rsid w:val="001824EA"/>
    <w:rsid w:val="0018266A"/>
    <w:rsid w:val="001A08BC"/>
    <w:rsid w:val="001A3097"/>
    <w:rsid w:val="001A6193"/>
    <w:rsid w:val="001A785C"/>
    <w:rsid w:val="001E4940"/>
    <w:rsid w:val="001E49CC"/>
    <w:rsid w:val="002033ED"/>
    <w:rsid w:val="00210C24"/>
    <w:rsid w:val="0024311F"/>
    <w:rsid w:val="00250BEF"/>
    <w:rsid w:val="0025145C"/>
    <w:rsid w:val="00274E37"/>
    <w:rsid w:val="0027536F"/>
    <w:rsid w:val="00286228"/>
    <w:rsid w:val="00287F2F"/>
    <w:rsid w:val="002901E9"/>
    <w:rsid w:val="002C39CC"/>
    <w:rsid w:val="002D35C6"/>
    <w:rsid w:val="002D48CC"/>
    <w:rsid w:val="002D6F3D"/>
    <w:rsid w:val="002F570F"/>
    <w:rsid w:val="002F6594"/>
    <w:rsid w:val="00304999"/>
    <w:rsid w:val="0031707A"/>
    <w:rsid w:val="003334F9"/>
    <w:rsid w:val="00343FE5"/>
    <w:rsid w:val="00383D61"/>
    <w:rsid w:val="003872A6"/>
    <w:rsid w:val="003C3A57"/>
    <w:rsid w:val="003F5B54"/>
    <w:rsid w:val="004062B5"/>
    <w:rsid w:val="004345F3"/>
    <w:rsid w:val="00435930"/>
    <w:rsid w:val="004B2986"/>
    <w:rsid w:val="004B2B24"/>
    <w:rsid w:val="004D4145"/>
    <w:rsid w:val="004D6186"/>
    <w:rsid w:val="004E2B27"/>
    <w:rsid w:val="00513562"/>
    <w:rsid w:val="00513B82"/>
    <w:rsid w:val="00530996"/>
    <w:rsid w:val="00532CE4"/>
    <w:rsid w:val="00533781"/>
    <w:rsid w:val="005514D6"/>
    <w:rsid w:val="00556D29"/>
    <w:rsid w:val="00561B20"/>
    <w:rsid w:val="005679DD"/>
    <w:rsid w:val="00567BBB"/>
    <w:rsid w:val="0057794C"/>
    <w:rsid w:val="005846C8"/>
    <w:rsid w:val="005A0EF1"/>
    <w:rsid w:val="005C1214"/>
    <w:rsid w:val="005C44AF"/>
    <w:rsid w:val="005D7682"/>
    <w:rsid w:val="005E2B21"/>
    <w:rsid w:val="005E367A"/>
    <w:rsid w:val="00615182"/>
    <w:rsid w:val="0062301D"/>
    <w:rsid w:val="0062492C"/>
    <w:rsid w:val="00643ED3"/>
    <w:rsid w:val="00660485"/>
    <w:rsid w:val="0067324D"/>
    <w:rsid w:val="0068577C"/>
    <w:rsid w:val="006D4A40"/>
    <w:rsid w:val="006F67E4"/>
    <w:rsid w:val="00700F1F"/>
    <w:rsid w:val="00705026"/>
    <w:rsid w:val="00712A51"/>
    <w:rsid w:val="007326FD"/>
    <w:rsid w:val="00735891"/>
    <w:rsid w:val="007B1A96"/>
    <w:rsid w:val="007F1856"/>
    <w:rsid w:val="007F6FD4"/>
    <w:rsid w:val="00821CBB"/>
    <w:rsid w:val="0082228E"/>
    <w:rsid w:val="008259EE"/>
    <w:rsid w:val="0082610B"/>
    <w:rsid w:val="00845F8E"/>
    <w:rsid w:val="008507EF"/>
    <w:rsid w:val="00851124"/>
    <w:rsid w:val="008576BE"/>
    <w:rsid w:val="00857857"/>
    <w:rsid w:val="0086559A"/>
    <w:rsid w:val="00867D24"/>
    <w:rsid w:val="00873046"/>
    <w:rsid w:val="008750D6"/>
    <w:rsid w:val="008806D7"/>
    <w:rsid w:val="008A7932"/>
    <w:rsid w:val="008F617A"/>
    <w:rsid w:val="00907C27"/>
    <w:rsid w:val="00937C70"/>
    <w:rsid w:val="0096563B"/>
    <w:rsid w:val="00971F12"/>
    <w:rsid w:val="00982D45"/>
    <w:rsid w:val="009A4DFC"/>
    <w:rsid w:val="009C2FDD"/>
    <w:rsid w:val="009D30D4"/>
    <w:rsid w:val="009D482F"/>
    <w:rsid w:val="009D5656"/>
    <w:rsid w:val="009E7FCA"/>
    <w:rsid w:val="009F3D9A"/>
    <w:rsid w:val="009F64B6"/>
    <w:rsid w:val="00A00795"/>
    <w:rsid w:val="00A07F88"/>
    <w:rsid w:val="00A11B61"/>
    <w:rsid w:val="00A14B9B"/>
    <w:rsid w:val="00A16CEF"/>
    <w:rsid w:val="00A67A7E"/>
    <w:rsid w:val="00A701B4"/>
    <w:rsid w:val="00A876C8"/>
    <w:rsid w:val="00AD667B"/>
    <w:rsid w:val="00AD6959"/>
    <w:rsid w:val="00AE5803"/>
    <w:rsid w:val="00B23FE5"/>
    <w:rsid w:val="00B24269"/>
    <w:rsid w:val="00B31FEF"/>
    <w:rsid w:val="00B34C57"/>
    <w:rsid w:val="00B40054"/>
    <w:rsid w:val="00B81905"/>
    <w:rsid w:val="00B82380"/>
    <w:rsid w:val="00B85458"/>
    <w:rsid w:val="00B8606D"/>
    <w:rsid w:val="00B8723D"/>
    <w:rsid w:val="00BA7DED"/>
    <w:rsid w:val="00BB44EB"/>
    <w:rsid w:val="00BD3099"/>
    <w:rsid w:val="00C0414B"/>
    <w:rsid w:val="00C07B15"/>
    <w:rsid w:val="00C228FF"/>
    <w:rsid w:val="00C25325"/>
    <w:rsid w:val="00C4015B"/>
    <w:rsid w:val="00C57237"/>
    <w:rsid w:val="00C57700"/>
    <w:rsid w:val="00CA46E3"/>
    <w:rsid w:val="00CB2042"/>
    <w:rsid w:val="00CC4A09"/>
    <w:rsid w:val="00CD25A9"/>
    <w:rsid w:val="00D269D0"/>
    <w:rsid w:val="00D33BE3"/>
    <w:rsid w:val="00D44765"/>
    <w:rsid w:val="00D543BF"/>
    <w:rsid w:val="00D561FA"/>
    <w:rsid w:val="00D67B38"/>
    <w:rsid w:val="00D72791"/>
    <w:rsid w:val="00D74C9F"/>
    <w:rsid w:val="00D74FED"/>
    <w:rsid w:val="00D80EBB"/>
    <w:rsid w:val="00D81CD3"/>
    <w:rsid w:val="00D837D1"/>
    <w:rsid w:val="00D8571C"/>
    <w:rsid w:val="00D87677"/>
    <w:rsid w:val="00D90D9E"/>
    <w:rsid w:val="00DC640F"/>
    <w:rsid w:val="00DD1A11"/>
    <w:rsid w:val="00DE21D1"/>
    <w:rsid w:val="00DF5B5A"/>
    <w:rsid w:val="00E14F46"/>
    <w:rsid w:val="00E15370"/>
    <w:rsid w:val="00E67129"/>
    <w:rsid w:val="00E8013F"/>
    <w:rsid w:val="00E908A9"/>
    <w:rsid w:val="00E960EE"/>
    <w:rsid w:val="00E97CD1"/>
    <w:rsid w:val="00EA71A4"/>
    <w:rsid w:val="00EB355A"/>
    <w:rsid w:val="00EF7E76"/>
    <w:rsid w:val="00F00640"/>
    <w:rsid w:val="00F42D88"/>
    <w:rsid w:val="00F6053F"/>
    <w:rsid w:val="00F92F27"/>
    <w:rsid w:val="00FA06AB"/>
    <w:rsid w:val="00FB4E64"/>
    <w:rsid w:val="00FD08E5"/>
    <w:rsid w:val="00FF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B75183D"/>
  <w15:docId w15:val="{C838D15B-AB83-497B-B608-1E037F1C0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274E37"/>
    <w:rPr>
      <w:rFonts w:ascii="Arial" w:hAnsi="Arial" w:cs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numbering" w:customStyle="1" w:styleId="Redebausteine">
    <w:name w:val="Redebausteine"/>
    <w:basedOn w:val="KeineListe"/>
    <w:rsid w:val="000C7396"/>
    <w:pPr>
      <w:numPr>
        <w:numId w:val="1"/>
      </w:numPr>
    </w:pPr>
  </w:style>
  <w:style w:type="paragraph" w:styleId="Sprechblasentext">
    <w:name w:val="Balloon Text"/>
    <w:basedOn w:val="Standard"/>
    <w:semiHidden/>
    <w:rsid w:val="00BB44EB"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semiHidden/>
    <w:rsid w:val="000C620D"/>
    <w:rPr>
      <w:sz w:val="20"/>
      <w:szCs w:val="20"/>
    </w:rPr>
  </w:style>
  <w:style w:type="character" w:styleId="Funotenzeichen">
    <w:name w:val="footnote reference"/>
    <w:semiHidden/>
    <w:rsid w:val="000C620D"/>
    <w:rPr>
      <w:vertAlign w:val="superscript"/>
    </w:rPr>
  </w:style>
  <w:style w:type="paragraph" w:styleId="Listenabsatz">
    <w:name w:val="List Paragraph"/>
    <w:basedOn w:val="Standard"/>
    <w:uiPriority w:val="34"/>
    <w:qFormat/>
    <w:rsid w:val="00083C40"/>
    <w:pPr>
      <w:ind w:left="708"/>
    </w:pPr>
  </w:style>
  <w:style w:type="table" w:styleId="Tabellenraster">
    <w:name w:val="Table Grid"/>
    <w:basedOn w:val="NormaleTabelle"/>
    <w:rsid w:val="009E7F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rsid w:val="00B8190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B81905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rsid w:val="00B8190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B81905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533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-hoe-jul\Desktop\Antragsformulare\Antrag%20gebundener%20Ganztag%20staatliche%20RS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f:fields xmlns:f="http://schemas.fabasoft.com/folio/2007/fields" autoupdate="false" catsources="">
  <f:record>
    <f:field ref="doc_FSCFOLIO_1_1001_FieldDocumentNumber" text=""/>
    <f:field ref="doc_FSCFOLIO_1_1001_FieldSubject" text="" edit="true"/>
    <f:field ref="FSCFOLIO_1_1001_SignaturesFldCtx_FSCFOLIO_1_1001_FieldLastSignature" text="Schlusszeichnung"/>
    <f:field ref="FSCFOLIO_1_1001_SignaturesFldCtx_FSCFOLIO_1_1001_FieldLastSignatureBy" text="Nicklas, Philipp, Dr., StMUK"/>
    <f:field ref="FSCFOLIO_1_1001_SignaturesFldCtx_FSCFOLIO_1_1001_FieldLastSignatureAt" date="2025-02-19T13:12:00" text="19.02.2025 13:12:00"/>
    <f:field ref="FSCFOLIO_1_1001_SignaturesFldCtx_FSCFOLIO_1_1001_FieldLastSignatureRemark" text=""/>
    <f:field ref="FSCFOLIO_1_1001_FieldCurrentUser" text="Alina Rachwitz"/>
    <f:field ref="FSCFOLIO_1_1001_FieldCurrentDate" text="19.02.2025 14:57"/>
    <f:field ref="objvalidfrom" date="" text="" edit="true"/>
    <f:field ref="objvalidto" date="" text="" edit="true"/>
    <f:field ref="FSCFOLIO_1_1001_FieldReleasedVersionDate" text=""/>
    <f:field ref="FSCFOLIO_1_1001_FieldReleasedVersionNr" text=""/>
    <f:field ref="CCAPRECONFIG_15_1001_Objektname" text="Anlage 01_Antragsformular priv RS" edit="true"/>
    <f:field ref="DEPRECONFIG_15_1001_Objektname" text="Anlage 01_Antragsformular priv RS" edit="true"/>
    <f:field ref="CFGBAYERN_15_1400_FieldDocumentTitle" text="privat" edit="true"/>
    <f:field ref="CFGBAYERN_15_1400_FieldDocumentSubject" text="Antragsverfahren für die Einrichtung gebundener Ganztagsangebote &#10;an Realschulen in kommunaler bzw. freier Trägerschaft zum Schuljahr&#10;2025/2026" multiline="true" edit="true"/>
    <f:field ref="CCAPRECONFIG_15_1001_RichFieldSubFileSubject" text="&lt;?xml version=&quot;1.0&quot; standalone=&quot;yes&quot;?&gt;&#10;&lt;?mso-application progid=&quot;Word.Document&quot;?&gt;&#10;&lt;pkg:package xmlns:pkg=&quot;http://schemas.microsoft.com/office/2006/xmlPackage&quot;&gt;&lt;pkg:part pkg:name=&quot;/_rels/.rels&quot; pkg:contentType=&quot;application/vnd.openxmlformats-package.relationships+xml&quot;&gt;&lt;pkg:xmlData&gt;&lt;Relationships xmlns=&quot;http://schemas.openxmlformats.org/package/2006/relationships&quot;&gt;&lt;Relationship Id=&quot;rId1&quot; Type=&quot;http://schemas.openxmlformats.org/officeDocument/2006/relationships/officeDocument&quot; Target=&quot;word/document.xml&quot;/&gt;&lt;/Relationships&gt;&lt;/pkg:xmlData&gt;&lt;/pkg:part&gt;&lt;pkg:part pkg:name=&quot;/word/document.xml&quot; pkg:contentType=&quot;application/vnd.openxmlformats-officedocument.wordprocessingml.document.main+xml&quot;&gt;&lt;pkg:xmlData&gt;&lt;w:document xmlns:w=&quot;http://schemas.openxmlformats.org/wordprocessingml/2006/main&quot;&gt;&lt;w:body&gt;&lt;w:p&gt;&lt;w:pPr&gt;&lt;w:pStyle w:val=&quot;CCAPRECONFIG_15_1001_RichFieldSubFileSubject&quot;/&gt;&lt;/w:pPr&gt;&lt;w:r&gt;&lt;w:t xml:space=&quot;preserve&quot;&gt;Antragsverfahren für die Einrichtung gebundener Ganztagsangebote &lt;/w:t&gt;&lt;/w:r&gt;&lt;/w:p&gt;&lt;w:p&gt;&lt;w:pPr&gt;&lt;w:pStyle w:val=&quot;CCAPRECONFIG_15_1001_RichFieldSubFileSubject&quot;/&gt;&lt;/w:pPr&gt;&lt;w:r&gt;&lt;w:t xml:space=&quot;preserve&quot;&gt;an Realschulen in kommunaler bzw. freier Trägerschaft zum Schuljahr&lt;/w:t&gt;&lt;/w:r&gt;&lt;/w:p&gt;&lt;w:p&gt;&lt;w:pPr&gt;&lt;w:pStyle w:val=&quot;CCAPRECONFIG_15_1001_RichFieldSubFileSubject&quot;/&gt;&lt;/w:pPr&gt;&lt;w:r&gt;&lt;w:t xml:space=&quot;preserve&quot;&gt;2025/2026&lt;/w:t&gt;&lt;/w:r&gt;&lt;/w:p&gt;&lt;w:p&gt;&lt;w:r&gt;&lt;w:rPr&gt;&lt;w:sz w:val=&quot;2&quot;/&gt;&lt;w:szCS w:val=&quot;2&quot;/&gt;&lt;/w:rPr&gt;&lt;w:t&gt;.&lt;/w:t&gt;&lt;/w:r&gt;&lt;/w:p&gt;&lt;w:sectPr&gt;&lt;w:pgSz w:w=&quot;12240&quot; w:h=&quot;15840&quot;/&gt;&lt;w:pgMar w:top=&quot;1417&quot; w:right=&quot;1417&quot; w:bottom=&quot;1134&quot; w:left=&quot;1417&quot; w:header=&quot;720&quot; w:footer=&quot;720&quot; w:gutter=&quot;0&quot;/&gt;&lt;w:cols w:space=&quot;720&quot;/&gt;&lt;/w:sectPr&gt;&lt;/w:body&gt;&lt;/w:document&gt;&lt;/pkg:xmlData&gt;&lt;/pkg:part&gt;&lt;pkg:part pkg:name=&quot;/word/_rels/document.xml.rels&quot; pkg:contentType=&quot;application/vnd.openxmlformats-package.relationships+xml&quot;&gt;&lt;pkg:xmlData&gt;&lt;Relationships xmlns=&quot;http://schemas.openxmlformats.org/package/2006/relationships&quot;&gt;&lt;Relationship Id=&quot;rId1&quot; Type=&quot;http://schemas.openxmlformats.org/officeDocument/2006/relationships/styles&quot; Target=&quot;styles.xml&quot;/&gt;&lt;/Relationships&gt;&lt;/pkg:xmlData&gt;&lt;/pkg:part&gt;&lt;pkg:part pkg:name=&quot;/word/styles.xml&quot; pkg:contentType=&quot;application/vnd.openxmlformats-officedocument.wordprocessingml.styles+xml&quot;&gt;&lt;pkg:xmlData&gt;&lt;w:styles xmlns:w=&quot;http://schemas.openxmlformats.org/wordprocessingml/2006/main&quot;&gt;&lt;w:style w:type=&quot;paragraph&quot; w:default=&quot;1&quot; w:styleId=&quot;Normal&quot;&gt;&lt;w:name w:val=&quot;Normal&quot;/&gt;&lt;w:qFormat/&gt;&lt;/w:style&gt;&lt;w:style w:type=&quot;character&quot; w:default=&quot;1&quot; w:styleId=&quot;DefaultParagraphFont&quot;&gt;&lt;w:name w:val=&quot;Default Paragraph Font&quot;/&gt;&lt;w:uiPriority w:val=&quot;1&quot;/&gt;&lt;w:semiHidden/&gt;&lt;w:unhideWhenUsed/&gt;&lt;/w:style&gt;&lt;w:style w:type=&quot;character&quot; w:styleId=&quot;PlaceholderText&quot;&gt;&lt;w:name w:val=&quot;Placeholder Text&quot;/&gt;&lt;w:basedOn w:val=&quot;DefaultParagraphFont&quot;/&gt;&lt;w:uiPriority w:val=&quot;99&quot;/&gt;&lt;w:semiHidden/&gt;&lt;/w:style&gt;&lt;w:style w:type=&quot;character&quot; w:customStyle=&quot;1&quot; w:styleId=&quot;BalloonTextChar&quot;&gt;&lt;w:name w:val=&quot;Balloon Text Char&quot;/&gt;&lt;w:basedOn w:val=&quot;DefaultParagraphFont&quot;/&gt;&lt;w:link w:val=&quot;BalloonText&quot;/&gt;&lt;w:uiPriority w:val=&quot;99&quot;/&gt;&lt;w:semiHidden/&gt;&lt;/w:style&gt;&lt;w:style w:type=&quot;character&quot; w:customStyle=&quot;1&quot; w:styleId=&quot;HeaderChar&quot;&gt;&lt;w:name w:val=&quot;Header Char&quot;/&gt;&lt;w:basedOn w:val=&quot;DefaultParagraphFont&quot;/&gt;&lt;w:link w:val=&quot;Header&quot;/&gt;&lt;w:uiPriority w:val=&quot;99&quot;/&gt;&lt;/w:style&gt;&lt;w:style w:type=&quot;character&quot; w:customStyle=&quot;1&quot; w:styleId=&quot;FooterChar&quot;&gt;&lt;w:name w:val=&quot;Footer Char&quot;/&gt;&lt;w:basedOn w:val=&quot;DefaultParagraphFont&quot;/&gt;&lt;w:link w:val=&quot;Footer&quot;/&gt;&lt;w:uiPriority w:val=&quot;99&quot;/&gt;&lt;/w:style&gt;&lt;w:style w:type=&quot;paragraph&quot; w:styleId=&quot;BalloonText&quot;&gt;&lt;w:name w:val=&quot;Balloon Text&quot;/&gt;&lt;w:basedOn w:val=&quot;Normal&quot;/&gt;&lt;w:link w:val=&quot;BalloonTextChar&quot;/&gt;&lt;w:uiPriority w:val=&quot;99&quot;/&gt;&lt;w:semiHidden/&gt;&lt;w:unhideWhenUsed/&gt;&lt;/w:style&gt;&lt;w:style w:type=&quot;paragraph&quot; w:styleId=&quot;Header&quot;&gt;&lt;w:name w:val=&quot;header&quot;/&gt;&lt;w:basedOn w:val=&quot;Normal&quot;/&gt;&lt;w:link w:val=&quot;HeaderChar&quot;/&gt;&lt;w:uiPriority w:val=&quot;99&quot;/&gt;&lt;w:unhideWhenUsed/&gt;&lt;/w:style&gt;&lt;w:style w:type=&quot;paragraph&quot; w:styleId=&quot;Footer&quot;&gt;&lt;w:name w:val=&quot;footer&quot;/&gt;&lt;w:basedOn w:val=&quot;Normal&quot;/&gt;&lt;w:link w:val=&quot;FooterChar&quot;/&gt;&lt;w:uiPriority w:val=&quot;99&quot;/&gt;&lt;w:unhideWhenUsed/&gt;&lt;/w:style&gt;&lt;w:style w:type=&quot;paragraph&quot; w:customStyle=&quot;1&quot; w:styleId=&quot;CCAPRECONFIG_15_1001_RichFieldSubFileSubject&quot;&gt;&lt;w:name w:val=&quot;CCAPRECONFIG_15_1001_RichFieldSubFileSubject&quot;/&gt;&lt;w:basedOn w:val=&quot;Normal&quot;/&gt;&lt;w:uiPriority w:val=&quot;99&quot;/&gt;&lt;w:qFormat/&gt;&lt;/w:style&gt;&lt;/w:styles&gt;&lt;/pkg:xmlData&gt;&lt;/pkg:part&gt;&lt;/pkg:package&gt;" package="true" multiline="true"/>
    <f:field ref="CFGBAYERN_15_1400_FieldDocumentTerms" text="" multiline="true"/>
    <f:field ref="CFGBAYERN_15_1400_FieldDocumentAddSubject" text="" multiline="true" edit="true"/>
    <f:field ref="CFGBAYERN_15_1400_FieldDocumentIncAttachments" text="" multiline="true"/>
    <f:field ref="CFGBAYERN_15_1400_FieldDocumentRecipients" text="Per E-Mail Alle kommunalen und privaten Realschulen (per OWA) An, " multiline="true"/>
    <f:field ref="CFGBAYERN_15_1400_FieldDocumentRecipientsBlocked" text="Per E-Mail&#10;Alle kommunalen und privaten Realschulen (per OWA)&#10;An&#10;" multiline="true"/>
    <f:field ref="CFGBAYERN_15_1400_FieldDocumentCopyRecipients" text="Per E-Mail Ministerialbeauftragte für die Realschulen in Bayern (per OWA) An alle, &#10;Per E-Mail Herr Konrad Huber, im Hause, &#10;Per E-Mail Herrn Walter Huber, im Hause, &#10;Per E-Mail Herrn Elmar Diller, im Hause, &#10;Per E-Mail Haushalt StMUK, &#10;Per E-Mail Frau Sibylle Ludovisy, im Hause, &#10;Per E-Mail Herr Severin Gora, im Hause, &#10;Per E-Mail Frau Katharina Huß, im Hause, &#10;Per E-Mail Frau Eva-Maria Koller, im Hause, &#10;Per E-Mail Herr Dr. Philipp Nicklas, im Hause, &#10;Per E-Mail Frau Stephanie Roß, im Hause, &#10;Per E-Mail Frau Simone Schramm, im Hause, &#10;Per E-Mail Frau Dr. Laura Feldner, im Hause, &#10;Per E-Mail Administratoren für OGT und GGT an den Regierungen, &#10;Per E-Mail Kooperationspartner im Ganztag, &#10;Per E-Mail Alle Regierungen (per OWA) An, &#10;Per E-Mail Hauptpersonalrat, Salvatorstraße 2, 80333 München &#10;Per E-Mail GA-3 Referat Ganztag ISB, &#10;Per E-Mail Ganztagskoordinatoren an den MB-Dienststellen für Realschulen, " multiline="true"/>
    <f:field ref="CFGBAYERN_15_1400_FieldDocumentCopyRecipientsBlocked" text="Per E-Mail&#10;Ministerialbeauftragte für die Realschulen in Bayern (per OWA)&#10;An alle&#10;&#10;Per E-Mail&#10;Herr&#10;Konrad Huber &#10;im Hause&#10;&#10;Per E-Mail&#10;Herrn&#10;Walter Huber &#10;im Hause&#10;&#10;Per E-Mail&#10;Herrn&#10;Elmar Diller &#10;im Hause&#10;&#10;Per E-Mail&#10;Haushalt StMUK&#10;&#10;Per E-Mail&#10;Frau&#10;Sibylle Ludovisy &#10;im Hause&#10;&#10;Per E-Mail&#10;Herr&#10;Severin Gora &#10;im Hause&#10;&#10;Per E-Mail&#10;Frau&#10;Katharina Huß &#10;im Hause&#10;&#10;Per E-Mail&#10;Frau&#10;Eva-Maria Koller &#10;im Hause&#10;&#10;Per E-Mail&#10;Herr&#10;Dr. Philipp Nicklas &#10;im Hause&#10;&#10;Per E-Mail&#10;Frau&#10;Stephanie Roß &#10;im Hause&#10;&#10;Per E-Mail&#10;Frau&#10;Simone Schramm &#10;im Hause&#10;&#10;Per E-Mail&#10;Frau&#10;Dr. Laura Feldner &#10;im Hause&#10;&#10;Per E-Mail&#10;Administratoren für OGT und GGT an den Regierungen&#10;&#10;Per E-Mail&#10;Kooperationspartner im Ganztag&#10;&#10;Per E-Mail&#10;Alle Regierungen (per OWA)&#10;An&#10;&#10;Per E-Mail&#10;Hauptpersonalrat&#10;Salvatorstraße 2&#10;80333 München&#10;&#10;Per E-Mail&#10;GA-3 Referat Ganztag ISB&#10;&#10;Per E-Mail&#10;Ganztagskoordinatoren an den MB-Dienststellen für Realschulen&#10;" multiline="true"/>
    <f:field ref="CFGBAYERN_15_1400_FieldDocumentWorkflowFloatingFile" text="Kein Laufweg ermittelbar. Schriftstück muss direkt in 'Ergänzende Dokumente' einer Umlaufmappe liegen!" multiline="true"/>
    <f:field ref="BAYLFST_15_1800_FieldDocumentTitle" text="privat" edit="true"/>
    <f:field ref="BAYLFST_15_1800_FieldDocumentSubject" text="Antragsverfahren für die Einrichtung gebundener Ganztagsangebote &#10;an Realschulen in kommunaler bzw. freier Trägerschaft zum Schuljahr&#10;2025/2026" multiline="true" edit="true"/>
    <f:field ref="BAYLFST_15_1800_FieldDocumentAddSubject" text="" multiline="true" edit="true"/>
    <f:field ref="BAYLFST_15_1800_FieldDocumentIncAttachments" text="" multiline="true" edit="true"/>
    <f:field ref="BAYLFST_15_1800_FieldDocumentTerms" text="" multiline="true"/>
    <f:field ref="BAYLFST_15_1800_FieldDocumentRecipients" text="Per E-Mail Alle kommunalen und privaten Realschulen (per OWA) An, " multiline="true"/>
    <f:field ref="CFGBAYERNEX_15_1800_FieldWorkflowFloatingFile" text="Kein Laufweg ermittelbar. Schriftstück muss direkt in 'Ergänzende Dokumente' einer Umlaufmappe liegen!" multiline="true"/>
    <f:field ref="objname" text="Anlage 01_Antragsformular priv RS" edit="true"/>
    <f:field ref="objsubject" text="" edit="true"/>
    <f:field ref="objcreatedby" text="Huß, Katharina, StMUK"/>
    <f:field ref="objcreatedat" date="2025-02-11T09:43:34" text="11.02.2025 09:43:34"/>
    <f:field ref="objchangedby" text="Rachwitz, Alina, StMUK"/>
    <f:field ref="objmodifiedat" date="2025-02-19T13:33:21" text="19.02.2025 13:33:21"/>
  </f:record>
  <f:display text="Serienbrief">
    <f:field ref="doc_FSCFOLIO_1_1001_FieldDocumentNumber" text="Dokument Nummer"/>
    <f:field ref="doc_FSCFOLIO_1_1001_FieldSubject" text="Betreff"/>
  </f:display>
  <f:display text="Unterschriften">
    <f:field ref="FSCFOLIO_1_1001_SignaturesFldCtx_FSCFOLIO_1_1001_FieldLastSignature" text="Letzte Unterschrift"/>
    <f:field ref="FSCFOLIO_1_1001_SignaturesFldCtx_FSCFOLIO_1_1001_FieldLastSignatureBy" text="Letzte Unterschrift von"/>
    <f:field ref="FSCFOLIO_1_1001_SignaturesFldCtx_FSCFOLIO_1_1001_FieldLastSignatureAt" text="Letzte Unterschrift am/um"/>
    <f:field ref="FSCFOLIO_1_1001_SignaturesFldCtx_FSCFOLIO_1_1001_FieldLastSignatureRemark" text="Bemerkung der letzten Unterschrift"/>
  </f:display>
  <f:display text="Allgemein">
    <f:field ref="FSCFOLIO_1_1001_FieldCurrentUser" text="Aktueller Benutzer"/>
    <f:field ref="FSCFOLIO_1_1001_FieldCurrentDate" text="Aktueller Zeitpunkt"/>
    <f:field ref="objvalidfrom" text="Gültig ab" dateonly="true"/>
    <f:field ref="objvalidto" text="Gültig bis" dateonly="true"/>
    <f:field ref="FSCFOLIO_1_1001_FieldReleasedVersionDate" text="Freigegebene Version vom"/>
    <f:field ref="FSCFOLIO_1_1001_FieldReleasedVersionNr" text="Freigegebene Versionsnummer"/>
    <f:field ref="CCAPRECONFIG_15_1001_Objektname" text="Objektname"/>
    <f:field ref="DEPRECONFIG_15_1001_Objektname" text="Objektname"/>
    <f:field ref="CFGBAYERN_15_1400_FieldDocumentTitle" text="Bay-Titel (Erledigung)"/>
    <f:field ref="CFGBAYERN_15_1400_FieldDocumentSubject" text="Bay-Betreff (Erledigung)"/>
    <f:field ref="CCAPRECONFIG_15_1001_RichFieldSubFileSubject" text="Bay-Betreff (Erledigung) - Formatierbar"/>
    <f:field ref="CFGBAYERN_15_1400_FieldDocumentTerms" text="Bay-Schlagwort (Erledigung)"/>
    <f:field ref="CFGBAYERN_15_1400_FieldDocumentAddSubject" text="Bay-Dokumentenbezogene Hinweise (Erledigung)"/>
    <f:field ref="CFGBAYERN_15_1400_FieldDocumentIncAttachments" text="Bay-Beschreibung der Anlagen (Allgemeine Anlagen)"/>
    <f:field ref="CFGBAYERN_15_1400_FieldDocumentRecipients" text="Bay-Empfänger"/>
    <f:field ref="CFGBAYERN_15_1400_FieldDocumentRecipientsBlocked" text="Bay-Empfänger - blockorientiert"/>
    <f:field ref="CFGBAYERN_15_1400_FieldDocumentCopyRecipients" text="Bay-Kopieempfänger"/>
    <f:field ref="CFGBAYERN_15_1400_FieldDocumentCopyRecipientsBlocked" text="Bay-Kopieempfänger - blockorientiert"/>
    <f:field ref="CFGBAYERN_15_1400_FieldDocumentWorkflowFloatingFile" text="Bay-Laufweg (Umlaufmappe)"/>
    <f:field ref="BAYLFST_15_1800_FieldDocumentTitle" text="LfSt-Titel (Erledigung)"/>
    <f:field ref="BAYLFST_15_1800_FieldDocumentSubject" text="LfSt-Betreff (Erledigung)"/>
    <f:field ref="BAYLFST_15_1800_FieldDocumentAddSubject" text="LfSt-Dokumentenbezogene Hinweise (Erledigung)"/>
    <f:field ref="BAYLFST_15_1800_FieldDocumentIncAttachments" text="LfSt-Beschreibung der Anlagen (Allgemeine Anlagen)"/>
    <f:field ref="BAYLFST_15_1800_FieldDocumentTerms" text="LfSt-Schlagworte (Erledigung)"/>
    <f:field ref="BAYLFST_15_1800_FieldDocumentRecipients" text="LfSt-Originalempfängerliste"/>
    <f:field ref="CFGBAYERNEX_15_1800_FieldWorkflowFloatingFile" text="Laufweg (Umlaufmappe)"/>
    <f:field ref="objname" text="Name"/>
    <f:field ref="objsubject" text="Betreff (einzeilig)"/>
    <f:field ref="objcreatedby" text="Erzeugt von"/>
    <f:field ref="objcreatedat" text="Erzeugt am/um"/>
    <f:field ref="objchangedby" text="Letzte Änderung von"/>
    <f:field ref="objmodifiedat" text="Letzte Änderung am/um"/>
  </f:display>
  <f:record inx="1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Realschulenalleprivat@schulen.bayern.de; Realschulenallekommunal@schulen.bayern.de; Realschulenallestaatlanerkannt@schulen.bayern.de"/>
    <f:field ref="CFGBAYERN_15_1400_Fax" text=""/>
    <f:field ref="CFGBAYERN_15_1400_Telefon" text=""/>
    <f:field ref="CFGBAYERN_15_1400_Mobiltelefon" text=""/>
    <f:field ref="CFGBAYERN_15_1400_Organisation_Name_vollstaendig" text="Alle kommunalen und privaten Realschul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Frau Schulleiterin, sehr geehrter Herr Schulleiter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Empfänger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lle kommunalen und privaten Realschulen (per OWA)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display text="Serialcontext &gt; Adressaten">
    <f:field ref="CFGBAYERN_15_1400_Anrede" text="OBSOLET_Adressanrede"/>
    <f:field ref="CFGBAYERN_15_1400_Titel" text="Titel"/>
    <f:field ref="CFGBAYERN_15_1400_Vorname" text="Vorname"/>
    <f:field ref="CFGBAYERN_15_1400_Nachname" text="Nachname"/>
    <f:field ref="CFGBAYERN_15_1400_Hauptadresse_Strasse" text="Hauptadresse_Strasse"/>
    <f:field ref="CFGBAYERN_15_1400_Hauptadresse_Postfach" text="Hauptadresse_Postfach"/>
    <f:field ref="CFGBAYERN_15_1400_Hauptadresse_Postleitzahl" text="Hauptadresse_Postleitzahl"/>
    <f:field ref="CFGBAYERN_15_1400_Hauptadresse_Ort" text="Hauptadresse_Ort"/>
    <f:field ref="CFGBAYERN_15_1400_Hauptadresse_Gemeinde" text="Hauptadresse_Gemeinde"/>
    <f:field ref="CFGBAYERN_15_1400_Hauptadresse_Bundesland" text="Hauptadresse_Bundesland"/>
    <f:field ref="CFGBAYERN_15_1400_Hauptadresse_Land" text="Hauptadresse_Land"/>
    <f:field ref="CFGBAYERN_15_1400_EMailAdresse" text="EMailAdresse"/>
    <f:field ref="CFGBAYERN_15_1400_Fax" text="Fax"/>
    <f:field ref="CFGBAYERN_15_1400_Telefon" text="Telefon"/>
    <f:field ref="CFGBAYERN_15_1400_Mobiltelefon" text="Mobiltelefon"/>
    <f:field ref="CFGBAYERN_15_1400_Organisation_Name_vollstaendig" text="Organisation_Name_vollstaendig"/>
    <f:field ref="CFGBAYERN_15_1400_Organisation_Kurzname" text="Organisation_Kurzname"/>
    <f:field ref="CFGBAYERN_15_1400_Organisation_Opt_Adressangaben" text="Organisation_Opt_Adressangaben"/>
    <f:field ref="CFGBAYERN_15_1400_Geschlecht" text="Geschlecht"/>
    <f:field ref="CFGBAYERN_15_1400_Geboren_am" text="Geboren_am"/>
    <f:field ref="CFGBAYERN_15_1400_Geboren_in" text="Geboren_in"/>
    <f:field ref="CFGBAYERN_15_1400_Namenszusatz" text="Namenszusatz"/>
    <f:field ref="CFGBAYERN_15_1400_Briefanrede" text="Briefanrede"/>
    <f:field ref="CFGBAYERN_15_1400_Dienstbezeichnung" text="Dienstbezeichnung"/>
    <f:field ref="CFGBAYERN_15_1400_Funktionsbezeichnung" text="Funktionsbezeichnung"/>
    <f:field ref="CFGBAYERN_15_1400_Versand_und_Zustellvermerk" text="Versand_und_Zustellvermerk"/>
    <f:field ref="CFGBAYERN_15_1400_Bemerkung" text="Bemerkung"/>
    <f:field ref="CFGBAYERN_15_1400_Beschreibung_der_pers_Anlagen" text="Beschreibung_der_pers_Anlagen"/>
    <f:field ref="CFGBAYERN_15_1400_Kategorie" text="Kategorie"/>
    <f:field ref="CFGBAYERN_15_1400_Versandart" text="Versandart"/>
    <f:field ref="CFGBAYERN_15_1400_Kontoverbindung_Kontonummer" text="Kontoverbindung_Kontonummer"/>
    <f:field ref="CFGBAYERN_15_1400_Kontoverbindung_Kontoinhaber" text="Kontoverbindung_Kontoinhaber"/>
    <f:field ref="CFGBAYERN_15_1400_Kontoverbindung_Institut" text="Kontoverbindung_Institut"/>
    <f:field ref="CFGBAYERN_15_1400_Kontoverbindung_Bankleitzahl" text="Kontoverbindung_Bankleitzahl"/>
    <f:field ref="CFGBAYERN_15_1400_Kontoverbindung_IBAN" text="Kontoverbindung_IBAN"/>
    <f:field ref="CFGBAYERN_15_1400_Kontoverbindung_BIC" text="Kontoverbindung_BIC"/>
    <f:field ref="CFGBAYERN_15_1400_Kopietext" text="Kopietext"/>
    <f:field ref="CFGBAYERN_15_1400_Kopietext_ohne_Adressat" text="Kopietext_ohne_Adressat"/>
    <f:field ref="CFGBAYERN_15_1400_Kopietext_vorlagenspezifisch" text="Kopietext_vorlagenspezifisch"/>
    <f:field ref="CFGBAYERN_15_1400_Zusatz_1" text="Zusatz 1"/>
    <f:field ref="CFGBAYERN_15_1400_Zusatz_2" text="Zusatz 2"/>
    <f:field ref="CFGBAYERN_15_1400_Zusatz_3" text="Zusatz 3"/>
    <f:field ref="CFGBAYERN_15_1400_Zusatz_4" text="Zusatz 4"/>
    <f:field ref="CFGBAYERN_15_1400_Zusatz_5" text="Zusatz 5"/>
    <f:field ref="CCAPRECONFIG_15_1001_Versandinformation" text="Versandinformation"/>
    <f:field ref="CCAPRECONFIG_15_1001_KompletteAdresse" text="Komplette Adresse"/>
    <f:field ref="CCAPRECONFIG_15_1001_Anlagen" text="Anlagen"/>
    <f:field ref="CFGBAYERN_15_1400_Kopieempfaenger_Anrede" text="OBSOLET_Kopieempfaenger_Adressanrede"/>
    <f:field ref="CFGBAYERN_15_1400_Kopieempfaenger_Titel" text="Kopieempfaenger_Titel"/>
    <f:field ref="CFGBAYERN_15_1400_Kopieempfaenger_Vorname" text="Kopieempfaenger_Vorname"/>
    <f:field ref="CFGBAYERN_15_1400_Kopieempfaenger_Nachname" text="Kopieempfaenger_Nachname"/>
    <f:field ref="CFGBAYERN_15_1400_Kopieempfaenger_Strasse" text="Kopieempfaenger_Strasse"/>
    <f:field ref="CFGBAYERN_15_1400_Kopieempfaenger_Postfach" text="Kopieempfaenger_Postfach"/>
    <f:field ref="CFGBAYERN_15_1400_Kopieempfaenger_Postleitzahl" text="Kopieempfaenger_Postleitzahl"/>
    <f:field ref="CFGBAYERN_15_1400_Kopieempfaenger_Ort" text="Kopieempfaenger_Ort"/>
    <f:field ref="CFGBAYERN_15_1400_Kopieempfaenger_Gemeinde" text="Kopieempfaenger_Gemeinde"/>
    <f:field ref="CFGBAYERN_15_1400_Kopieempfaenger_Bundesland" text="Kopieempfaenger_Bundesland"/>
    <f:field ref="CFGBAYERN_15_1400_Kopieempfaenger_Land" text="Kopieempfaenger_Land"/>
    <f:field ref="CFGBAYERN_15_1400_Kopieempfaenger_Org_Name" text="Kopieempfaenger_Org_Name"/>
    <f:field ref="CFGBAYERN_15_1400_Kopieempfaenger_Org_Kurzname" text="Kopieempfaenger_Org_Kurzname"/>
    <f:field ref="CFGBAYERN_15_1400_Kopieempfaenger_Org_Option_Adressan" text="Kopieempfaenger_Org_Option_Adressan"/>
    <f:field ref="CFGBAYERN_15_1400_Kopieempfaenger_Namenszusatz" text="Kopieempfaenger_Namenszusatz"/>
    <f:field ref="CFGBAYERN_15_1400_Kopieempfaenger_Briefanrede" text="Kopieempfaenger_Briefanrede"/>
    <f:field ref="CFGBAYERN_15_1400_Kopieempfaenger_Dienstbezeichnung" text="Kopieempfaenger_Dienstbezeichnung"/>
    <f:field ref="CFGBAYERN_15_1400_Kopieempfaenger_Funktionsbezeichnung" text="Kopieempfaenger_Funktionsbezeichnung"/>
    <f:field ref="CFGBAYERN_15_1400_Kopieempfaenger_Beschr_pers_Anlagen" text="Kopieempfaenger_Beschr_pers_Anlagen"/>
    <f:field ref="CFGBAYERN_15_1400_Kopieempfaenger_Kategorie" text="Kopieempfaenger_Kategorie"/>
    <f:field ref="CFGBAYERN_15_1400_Kopieempfaenger_Versandart" text="Kopieempfaenger_Versandart"/>
    <f:field ref="CFGBAYERN_15_1400_Kopieempfaenger_Versandinformation" text="Kopieempfänger - Versandinformation"/>
    <f:field ref="CFGBAYERN_15_1400_Kopieempfaenger_KompletteAdresse" text="Kopieempfänger - Komplette Adresse"/>
    <f:field ref="CFGBAYERN_15_1400_Kopieempfaenger_Anlagen" text="Kopieempfänger - Anlagen"/>
    <f:field ref="CCAPRECONFIG_15_1001_AntwortReferenz" text="Antwort Referenz"/>
    <f:field ref="CCAPRECONFIG_15_1001_Anlagentext" text="Anlagentext"/>
    <f:field ref="CFGBAYERN_15_1400_gezbeiEMail" text="gez. (bei E-Mail)"/>
  </f:display>
  <f:record inx="2">
    <f:field ref="CFGBAYERN_15_1400_Anrede" text="An alle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MBsRealschulen@schulen.bayern.de"/>
    <f:field ref="CFGBAYERN_15_1400_Fax" text=""/>
    <f:field ref="CFGBAYERN_15_1400_Telefon" text=""/>
    <f:field ref="CFGBAYERN_15_1400_Mobiltelefon" text=""/>
    <f:field ref="CFGBAYERN_15_1400_Organisation_Name_vollstaendig" text="Ministerialbeauftragte für die Realschulen in Bayer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Ministerialbeauftragte für die Realschulen in Bayern (per OWA) An all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Ministerialbeauftragte für die Realschulen in Bayern (per OWA)"/>
    <f:field ref="CCAPRECONFIG_15_1001_Anlagen" text=""/>
    <f:field ref="CFGBAYERN_15_1400_Kopieempfaenger_Anrede" text="An alle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Ministerialbeauftragte für die Realschulen in Bayern (per OWA)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Ministerialbeauftragte für die Realschulen in Bayern (per OWA)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3">
    <f:field ref="CFGBAYERN_15_1400_Anrede" text="Herr"/>
    <f:field ref="CFGBAYERN_15_1400_Titel" text=""/>
    <f:field ref="CFGBAYERN_15_1400_Vorname" text="Konrad"/>
    <f:field ref="CFGBAYERN_15_1400_Nachname" text="Hub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Konrad.Huber@stmuk.bayern.de"/>
    <f:field ref="CFGBAYERN_15_1400_Fax" text=""/>
    <f:field ref="CFGBAYERN_15_1400_Telefon" text="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Huber, 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Herr Konrad Huber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Konrad Huber&#10;im Hause"/>
    <f:field ref="CCAPRECONFIG_15_1001_Anlagen" text=""/>
    <f:field ref="CFGBAYERN_15_1400_Kopieempfaenger_Anrede" text="Herr"/>
    <f:field ref="CFGBAYERN_15_1400_Kopieempfaenger_Titel" text=""/>
    <f:field ref="CFGBAYERN_15_1400_Kopieempfaenger_Vorname" text="Konrad"/>
    <f:field ref="CFGBAYERN_15_1400_Kopieempfaenger_Nachname" text="Huber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r Herr Huber, 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Konrad Huber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4">
    <f:field ref="CFGBAYERN_15_1400_Anrede" text="Herrn"/>
    <f:field ref="CFGBAYERN_15_1400_Titel" text=""/>
    <f:field ref="CFGBAYERN_15_1400_Vorname" text="Walter"/>
    <f:field ref="CFGBAYERN_15_1400_Nachname" text="Hub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Walter.Huber@stmuk.bayern.de"/>
    <f:field ref="CFGBAYERN_15_1400_Fax" text=""/>
    <f:field ref="CFGBAYERN_15_1400_Telefon" text="2549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Huber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Herrn Walter Huber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Walter Huber&#10;im Hause"/>
    <f:field ref="CCAPRECONFIG_15_1001_Anlagen" text=""/>
    <f:field ref="CFGBAYERN_15_1400_Kopieempfaenger_Anrede" text="Herrn"/>
    <f:field ref="CFGBAYERN_15_1400_Kopieempfaenger_Titel" text=""/>
    <f:field ref="CFGBAYERN_15_1400_Kopieempfaenger_Vorname" text="Walter"/>
    <f:field ref="CFGBAYERN_15_1400_Kopieempfaenger_Nachname" text="Huber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r Herr Huber,"/>
    <f:field ref="CFGBAYERN_15_1400_Kopieempfaenger_Dienstbezeichnung" text="Ministerialrat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Walter Huber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5">
    <f:field ref="CFGBAYERN_15_1400_Anrede" text="Herrn"/>
    <f:field ref="CFGBAYERN_15_1400_Titel" text=""/>
    <f:field ref="CFGBAYERN_15_1400_Vorname" text="Elmar"/>
    <f:field ref="CFGBAYERN_15_1400_Nachname" text="Dill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Elmar.Diller@stmuk.bayern.de"/>
    <f:field ref="CFGBAYERN_15_1400_Fax" text=""/>
    <f:field ref="CFGBAYERN_15_1400_Telefon" text="254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Diller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Herrn Elmar Diller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Elmar Diller&#10;im Hause"/>
    <f:field ref="CCAPRECONFIG_15_1001_Anlagen" text=""/>
    <f:field ref="CFGBAYERN_15_1400_Kopieempfaenger_Anrede" text="Herrn"/>
    <f:field ref="CFGBAYERN_15_1400_Kopieempfaenger_Titel" text=""/>
    <f:field ref="CFGBAYERN_15_1400_Kopieempfaenger_Vorname" text="Elmar"/>
    <f:field ref="CFGBAYERN_15_1400_Kopieempfaenger_Nachname" text="Diller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r Herr Diller,"/>
    <f:field ref="CFGBAYERN_15_1400_Kopieempfaenger_Dienstbezeichnung" text="Ministerialrat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Elmar Diller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6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haushalt@stmuk.bayern.de"/>
    <f:field ref="CFGBAYERN_15_1400_Fax" text=""/>
    <f:field ref="CFGBAYERN_15_1400_Telefon" text=""/>
    <f:field ref="CFGBAYERN_15_1400_Mobiltelefon" text=""/>
    <f:field ref="CFGBAYERN_15_1400_Organisation_Name_vollstaendig" text="Haushalt StMUK"/>
    <f:field ref="CFGBAYERN_15_1400_Organisation_Kurzname" text="Haushalt StMUK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Haushalt StMUK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Haushalt StMUK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Haushalt StMUK"/>
    <f:field ref="CFGBAYERN_15_1400_Kopieempfaenger_Org_Kurzname" text="Haushalt StMUK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Haushalt StMUK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7">
    <f:field ref="CFGBAYERN_15_1400_Anrede" text="Frau"/>
    <f:field ref="CFGBAYERN_15_1400_Titel" text=""/>
    <f:field ref="CFGBAYERN_15_1400_Vorname" text="Sibylle"/>
    <f:field ref="CFGBAYERN_15_1400_Nachname" text="Ludovisy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ibylle.Ludovisy@stmuk.bayern.de"/>
    <f:field ref="CFGBAYERN_15_1400_Fax" text=""/>
    <f:field ref="CFGBAYERN_15_1400_Telefon" text="246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Ludovisy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Frau Sibylle Ludovisy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ibylle Ludovisy&#10;im Hause"/>
    <f:field ref="CCAPRECONFIG_15_1001_Anlagen" text=""/>
    <f:field ref="CFGBAYERN_15_1400_Kopieempfaenger_Anrede" text="Frau"/>
    <f:field ref="CFGBAYERN_15_1400_Kopieempfaenger_Titel" text=""/>
    <f:field ref="CFGBAYERN_15_1400_Kopieempfaenger_Vorname" text="Sibylle"/>
    <f:field ref="CFGBAYERN_15_1400_Kopieempfaenger_Nachname" text="Ludovisy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Frau Ludovisy,"/>
    <f:field ref="CFGBAYERN_15_1400_Kopieempfaenger_Dienstbezeichnung" text="Ministerialrätin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Sibylle Ludovisy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8">
    <f:field ref="CFGBAYERN_15_1400_Anrede" text="Herr"/>
    <f:field ref="CFGBAYERN_15_1400_Titel" text=""/>
    <f:field ref="CFGBAYERN_15_1400_Vorname" text="Severin"/>
    <f:field ref="CFGBAYERN_15_1400_Nachname" text="Gora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everin.gora@stmuk.bayern.de"/>
    <f:field ref="CFGBAYERN_15_1400_Fax" text=""/>
    <f:field ref="CFGBAYERN_15_1400_Telefon" text="162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Gora, "/>
    <f:field ref="CFGBAYERN_15_1400_Dienstbezeichnung" text="Konrektor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Herr Severin Gora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everin Gora&#10;im Hause"/>
    <f:field ref="CCAPRECONFIG_15_1001_Anlagen" text=""/>
    <f:field ref="CFGBAYERN_15_1400_Kopieempfaenger_Anrede" text="Herr"/>
    <f:field ref="CFGBAYERN_15_1400_Kopieempfaenger_Titel" text=""/>
    <f:field ref="CFGBAYERN_15_1400_Kopieempfaenger_Vorname" text="Severin"/>
    <f:field ref="CFGBAYERN_15_1400_Kopieempfaenger_Nachname" text="Gora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r Herr Gora, "/>
    <f:field ref="CFGBAYERN_15_1400_Kopieempfaenger_Dienstbezeichnung" text="Konrektor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Severin Gora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9">
    <f:field ref="CFGBAYERN_15_1400_Anrede" text="Frau"/>
    <f:field ref="CFGBAYERN_15_1400_Titel" text=""/>
    <f:field ref="CFGBAYERN_15_1400_Vorname" text="Katharina"/>
    <f:field ref="CFGBAYERN_15_1400_Nachname" text="Huß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katharina.huss@stmuk.bayern.de"/>
    <f:field ref="CFGBAYERN_15_1400_Fax" text=""/>
    <f:field ref="CFGBAYERN_15_1400_Telefon" text="2139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Huß, "/>
    <f:field ref="CFGBAYERN_15_1400_Dienstbezeichnung" text="Studien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Frau Katharina Huß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Katharina Huß&#10;im Hause"/>
    <f:field ref="CCAPRECONFIG_15_1001_Anlagen" text=""/>
    <f:field ref="CFGBAYERN_15_1400_Kopieempfaenger_Anrede" text="Frau"/>
    <f:field ref="CFGBAYERN_15_1400_Kopieempfaenger_Titel" text=""/>
    <f:field ref="CFGBAYERN_15_1400_Kopieempfaenger_Vorname" text="Katharina"/>
    <f:field ref="CFGBAYERN_15_1400_Kopieempfaenger_Nachname" text="Huß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Frau Huß, "/>
    <f:field ref="CFGBAYERN_15_1400_Kopieempfaenger_Dienstbezeichnung" text="Studienrätin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Katharina Huß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0">
    <f:field ref="CFGBAYERN_15_1400_Anrede" text="Frau"/>
    <f:field ref="CFGBAYERN_15_1400_Titel" text=""/>
    <f:field ref="CFGBAYERN_15_1400_Vorname" text="Eva-Maria"/>
    <f:field ref="CFGBAYERN_15_1400_Nachname" text="Koll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eva-maria.koller@stmuk.bayern.de"/>
    <f:field ref="CFGBAYERN_15_1400_Fax" text=""/>
    <f:field ref="CFGBAYERN_15_1400_Telefon" text="2142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Koller, "/>
    <f:field ref="CFGBAYERN_15_1400_Dienstbezeichnung" text="Rektor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Frau Eva-Maria Koller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Eva-Maria Koller&#10;im Hause"/>
    <f:field ref="CCAPRECONFIG_15_1001_Anlagen" text=""/>
    <f:field ref="CFGBAYERN_15_1400_Kopieempfaenger_Anrede" text="Frau"/>
    <f:field ref="CFGBAYERN_15_1400_Kopieempfaenger_Titel" text=""/>
    <f:field ref="CFGBAYERN_15_1400_Kopieempfaenger_Vorname" text="Eva-Maria"/>
    <f:field ref="CFGBAYERN_15_1400_Kopieempfaenger_Nachname" text="Koller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Frau Koller, "/>
    <f:field ref="CFGBAYERN_15_1400_Kopieempfaenger_Dienstbezeichnung" text="Rektorin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Eva-Maria Koller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1">
    <f:field ref="CFGBAYERN_15_1400_Anrede" text="Herr"/>
    <f:field ref="CFGBAYERN_15_1400_Titel" text="Dr."/>
    <f:field ref="CFGBAYERN_15_1400_Vorname" text="Philipp"/>
    <f:field ref="CFGBAYERN_15_1400_Nachname" text="Nicklas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philipp.nicklas@stmuk.bayern.de"/>
    <f:field ref="CFGBAYERN_15_1400_Fax" text=""/>
    <f:field ref="CFGBAYERN_15_1400_Telefon" text="2861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Dr. Nicklas,"/>
    <f:field ref="CFGBAYERN_15_1400_Dienstbezeichnung" text="Regierungsdirektor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Herr Dr. Philipp Nicklas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Dr. Philipp Nicklas&#10;im Hause"/>
    <f:field ref="CCAPRECONFIG_15_1001_Anlagen" text=""/>
    <f:field ref="CFGBAYERN_15_1400_Kopieempfaenger_Anrede" text="Herr"/>
    <f:field ref="CFGBAYERN_15_1400_Kopieempfaenger_Titel" text="Dr."/>
    <f:field ref="CFGBAYERN_15_1400_Kopieempfaenger_Vorname" text="Philipp"/>
    <f:field ref="CFGBAYERN_15_1400_Kopieempfaenger_Nachname" text="Nicklas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r Herr Dr. Nicklas,"/>
    <f:field ref="CFGBAYERN_15_1400_Kopieempfaenger_Dienstbezeichnung" text="Regierungsdirektor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Dr. Philipp Nicklas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2">
    <f:field ref="CFGBAYERN_15_1400_Anrede" text="Frau"/>
    <f:field ref="CFGBAYERN_15_1400_Titel" text=""/>
    <f:field ref="CFGBAYERN_15_1400_Vorname" text="Stephanie"/>
    <f:field ref="CFGBAYERN_15_1400_Nachname" text="Roß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tephanie.ross@stmuk.bayern.de"/>
    <f:field ref="CFGBAYERN_15_1400_Fax" text=""/>
    <f:field ref="CFGBAYERN_15_1400_Telefon" text="1898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Roß, "/>
    <f:field ref="CFGBAYERN_15_1400_Dienstbezeichnung" text="Regierungs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Frau Stephanie Roß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tephanie Roß&#10;im Hause"/>
    <f:field ref="CCAPRECONFIG_15_1001_Anlagen" text=""/>
    <f:field ref="CFGBAYERN_15_1400_Kopieempfaenger_Anrede" text="Frau"/>
    <f:field ref="CFGBAYERN_15_1400_Kopieempfaenger_Titel" text=""/>
    <f:field ref="CFGBAYERN_15_1400_Kopieempfaenger_Vorname" text="Stephanie"/>
    <f:field ref="CFGBAYERN_15_1400_Kopieempfaenger_Nachname" text="Roß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Frau Roß, "/>
    <f:field ref="CFGBAYERN_15_1400_Kopieempfaenger_Dienstbezeichnung" text="Regierungsrätin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Stephanie Roß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3">
    <f:field ref="CFGBAYERN_15_1400_Anrede" text="Frau"/>
    <f:field ref="CFGBAYERN_15_1400_Titel" text=""/>
    <f:field ref="CFGBAYERN_15_1400_Vorname" text="Simone"/>
    <f:field ref="CFGBAYERN_15_1400_Nachname" text="Schramm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imone.schramm@stmuk.bayern.de"/>
    <f:field ref="CFGBAYERN_15_1400_Fax" text=""/>
    <f:field ref="CFGBAYERN_15_1400_Telefon" text="2160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Schramm, "/>
    <f:field ref="CFGBAYERN_15_1400_Dienstbezeichnung" text="Rektor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Frau Simone Schramm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imone Schramm&#10;im Hause"/>
    <f:field ref="CCAPRECONFIG_15_1001_Anlagen" text=""/>
    <f:field ref="CFGBAYERN_15_1400_Kopieempfaenger_Anrede" text="Frau"/>
    <f:field ref="CFGBAYERN_15_1400_Kopieempfaenger_Titel" text=""/>
    <f:field ref="CFGBAYERN_15_1400_Kopieempfaenger_Vorname" text="Simone"/>
    <f:field ref="CFGBAYERN_15_1400_Kopieempfaenger_Nachname" text="Schramm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Frau Schramm, "/>
    <f:field ref="CFGBAYERN_15_1400_Kopieempfaenger_Dienstbezeichnung" text="Rektorin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Simone Schramm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4">
    <f:field ref="CFGBAYERN_15_1400_Anrede" text="Frau"/>
    <f:field ref="CFGBAYERN_15_1400_Titel" text="Dr."/>
    <f:field ref="CFGBAYERN_15_1400_Vorname" text="Laura"/>
    <f:field ref="CFGBAYERN_15_1400_Nachname" text="Feldn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laura.feldner@stmuk.bayern.de"/>
    <f:field ref="CFGBAYERN_15_1400_Fax" text=""/>
    <f:field ref="CFGBAYERN_15_1400_Telefon" text="1923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Dr. Feldner, "/>
    <f:field ref="CFGBAYERN_15_1400_Dienstbezeichnung" text="Regierungs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Frau Dr. Laura Feldner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Dr. Laura Feldner&#10;im Hause"/>
    <f:field ref="CCAPRECONFIG_15_1001_Anlagen" text=""/>
    <f:field ref="CFGBAYERN_15_1400_Kopieempfaenger_Anrede" text="Frau"/>
    <f:field ref="CFGBAYERN_15_1400_Kopieempfaenger_Titel" text="Dr."/>
    <f:field ref="CFGBAYERN_15_1400_Kopieempfaenger_Vorname" text="Laura"/>
    <f:field ref="CFGBAYERN_15_1400_Kopieempfaenger_Nachname" text="Feldner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Frau Dr. Feldner, "/>
    <f:field ref="CFGBAYERN_15_1400_Kopieempfaenger_Dienstbezeichnung" text="Regierungsrätin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Dr. Laura Feldner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5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andrea.kwanka@reg-nb.bayern.de; britta.burger@reg-opf.bayern.de; pia.pakaski@reg-mfr.bayern.de; ganztagskraefte@reg-ob.bayern.de; patricia.gollwitzer@reg-mfr.bayern.de; lina.hornstein@reg-ob.bayern.de; ursula.spitzauer@reg-ob.bayern.de; carsta.zischka@reg-ob.bayern.de; birgit.quelle@reg-ob.bayern.de; kathrin.jahn@reg-ob.bayern.de; thomas.korak@reg-ob.bayern.de; antje.eder@reg-nb.bayern.de; martina.noa@reg-nb.bayern.de; Carmen.Buechner-Hambeck@reg-nb.bayern.de; claudia.lack@reg-nb.bayern.de; susanne.wolf@reg-opf.bayern.de; juliane.hankofer@reg-opf.bayern.de; elke.finger@reg-opf.bayern.de; michael.wachs@reg-ofr.bayern.de; roland.hartmann@reg-ofr.bayern.de; birgit.mueller@reg-ofr.bayern.de; andreas.schill@reg-ofr.bayern.de; jana.dregelies@reg-ofr.bayern.de; monika.angene@reg-mfr.bayern.de; werner.lechler@reg-mfr.bayern.de; ralf.guggenberger@reg-mfr.bayern.de; katja.schumm@reg-mfr.bayern.de; lisa.scheder@reg-mfr.bayern.de; gisela.triebig@reg-ufr.bayern.de; petra.brown@reg-ufr.bayern.de; sandra.marschall@reg-ufr.bayern.de; Alexander.Edin@reg-schw.bayern.de; annkatrin.haensel@reg-schw.bayern.de; Susanne.Reich@reg-opf.bayern.de"/>
    <f:field ref="CFGBAYERN_15_1400_Fax" text=""/>
    <f:field ref="CFGBAYERN_15_1400_Telefon" text=""/>
    <f:field ref="CFGBAYERN_15_1400_Mobiltelefon" text=""/>
    <f:field ref="CFGBAYERN_15_1400_Organisation_Name_vollstaendig" text="Administratoren für OGT und GGT an den Regierung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Administratoren für OGT und GGT an den Regierungen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dministratoren für OGT und GGT an den Regierungen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Administratoren für OGT und GGT an den Regierungen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Administratoren für OGT und GGT an den Regierungen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6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LGF-Buero@lgst.brk.de; Lena.Weihmayer@paritaet-bayern.de; elisabeth.weis@kolping-bildung-schweinfurt.de; anna-lena.loertzing@iso-ev.de; stephanie.haan@awo-bayern.de; lars.pogadl-kamper@die-gfi.de; uwe.worbach@die-gfi.de; s.froehlich@essbay.de; rfaltermeier@kai-ev.de; mstiegler@kai-ev.de; michael.kroll@caritas-bayern.de; rummel@lvke-caritas-bayern.de; d.huwe@vhs-up.de; mueller@foryouev.de; malter@foryouev.de; hella.krusche@vhs-bayern.de; mbloch@eja-muenchen.de; leitung@ejsa-regensburg.de; leisters@kjf-augsburg.de; roessle@lgst.brk.de; brenauer@lgst.brk.de; ludwig.weber@kjsw.de; k.feige_schubz@kjr-m.de; c.caspari@kjr-m.de; Christiane.muenderlein@evkita-bayern.de; tajedini@dbtk.de; Zvjezdana.schneider@muenchen.de; Robert.Kirchberger@jh-obb.de; schuldenzucker@diakonie-bayern.de; rja@kjr-ml.de; andreas.manglkammer@iso-ev.de; koch@ejsa-bayern.de; bergbauer.elke@regensburg.de; Nayeri-Maslo@lgst.brk.de; a.schiebel@diakonie-bayern.de"/>
    <f:field ref="CFGBAYERN_15_1400_Fax" text=""/>
    <f:field ref="CFGBAYERN_15_1400_Telefon" text=""/>
    <f:field ref="CFGBAYERN_15_1400_Mobiltelefon" text=""/>
    <f:field ref="CFGBAYERN_15_1400_Organisation_Name_vollstaendig" text="Kooperationspartner im Ganztag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Kooperationspartner im Ganztag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Kooperationspartner im Ganztag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Kooperationspartner im Ganztag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Kooperationspartner im Ganztag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7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Regierungen@schulen.bayern.de"/>
    <f:field ref="CFGBAYERN_15_1400_Fax" text=""/>
    <f:field ref="CFGBAYERN_15_1400_Telefon" text=""/>
    <f:field ref="CFGBAYERN_15_1400_Mobiltelefon" text=""/>
    <f:field ref="CFGBAYERN_15_1400_Organisation_Name_vollstaendig" text="Alle Regierung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Alle Regierungen (per OWA) An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lle Regierungen (per OWA)"/>
    <f:field ref="CCAPRECONFIG_15_1001_Anlagen" text=""/>
    <f:field ref="CFGBAYERN_15_1400_Kopieempfaenger_Anrede" text="An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Alle Regierungen (per OWA)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Alle Regierungen (per OWA)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8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Salvatorstraße 2"/>
    <f:field ref="CFGBAYERN_15_1400_Hauptadresse_Postfach" text=""/>
    <f:field ref="CFGBAYERN_15_1400_Hauptadresse_Postleitzahl" text="80333"/>
    <f:field ref="CFGBAYERN_15_1400_Hauptadresse_Ort" text="München"/>
    <f:field ref="CFGBAYERN_15_1400_Hauptadresse_Gemeinde" text=""/>
    <f:field ref="CFGBAYERN_15_1400_Hauptadresse_Bundesland" text=""/>
    <f:field ref="CFGBAYERN_15_1400_Hauptadresse_Land" text=""/>
    <f:field ref="CFGBAYERN_15_1400_EMailAdresse" text="hauptpersonalrat@stmuk.bayern.de"/>
    <f:field ref="CFGBAYERN_15_1400_Fax" text=""/>
    <f:field ref="CFGBAYERN_15_1400_Telefon" text=""/>
    <f:field ref="CFGBAYERN_15_1400_Mobiltelefon" text=""/>
    <f:field ref="CFGBAYERN_15_1400_Organisation_Name_vollstaendig" text="Hauptpersonalrat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 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Hauptpersonalrat, Salvatorstraße 2, 80333 München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Hauptpersonalrat&#10;Salvatorstraße 2&#10;80333 München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Salvatorstraße 2"/>
    <f:field ref="CFGBAYERN_15_1400_Kopieempfaenger_Postfach" text=""/>
    <f:field ref="CFGBAYERN_15_1400_Kopieempfaenger_Postleitzahl" text="80333"/>
    <f:field ref="CFGBAYERN_15_1400_Kopieempfaenger_Ort" text="München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Hauptpersonalrat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Hauptpersonalrat&#10;Salvatorstraße 2&#10;80333 München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9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cornelia.oswald@isb.bayern.de; marion.weinthaler@isb.bayern.de; sabine.silberhorn@isb.bayern.de; stefan.rochelmeyer@isb.bayern.de; julia.haberer@isb.bayern.de"/>
    <f:field ref="CFGBAYERN_15_1400_Fax" text=""/>
    <f:field ref="CFGBAYERN_15_1400_Telefon" text=""/>
    <f:field ref="CFGBAYERN_15_1400_Mobiltelefon" text=""/>
    <f:field ref="CFGBAYERN_15_1400_Organisation_Name_vollstaendig" text="GA-3 Referat Ganztag ISB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GA-3 Referat Ganztag ISB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GA-3 Referat Ganztag ISB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GA-3 Referat Ganztag ISB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GA-3 Referat Ganztag ISB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20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trobel@mbrs-ufr.de; evelyn.graf@mbobw.de; quirin.huber@mb-rs-muc.de; weiss@mbobo.de; michael.hinfurtner@mbrsndb.de; mueller@mb-rs-opf.de; s.eckert@mbof.de; ganztag@mb-rs-mittelfranken.de; ganztag@mbrs-ufr.de; ina.falkner@augsburg.de; ganztagsbetreuung@mb-rs-mittelfranken.de"/>
    <f:field ref="CFGBAYERN_15_1400_Fax" text=""/>
    <f:field ref="CFGBAYERN_15_1400_Telefon" text=""/>
    <f:field ref="CFGBAYERN_15_1400_Mobiltelefon" text=""/>
    <f:field ref="CFGBAYERN_15_1400_Organisation_Name_vollstaendig" text="Ganztagskoordinatoren an den MB-Dienststellen für Realschul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Ganztagskoordinatoren an den MB-Dienststellen für Realschulen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Ganztagskoordinatoren an den MB-Dienststellen für Realschulen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Ganztagskoordinatoren an den MB-Dienststellen für Realschulen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Ganztagskoordinatoren an den MB-Dienststellen für Realschulen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identities>{"FSCFOLIO_1_1001":{"FieldDocumentNumber":null,"FieldSubject":null,"SignaturesFldCtx":null,"FieldLastSignature":null,"FieldLastSignatureBy":null,"FieldLastSignatureAt":null,"FieldLastSignatureRemark":null,"FieldCurrentUser":null,"FieldCurrentDate":null,"FieldReleasedVersionDate":null,"FieldReleasedVersionNr":null},"_":{"doc":null,"objvalidfrom":null,"objvalidto":null,"objname":null,"objsubject":null,"objcreatedby":null,"objcreatedat":null,"objchangedby":null,"objmodifiedat":null},"CCAPRECONFIG_15_1001":{"Objektname":null,"RichFieldSubFileSubject":null,"Versandinformation":null,"KompletteAdresse":null,"Anlagen":null,"AntwortReferenz":null,"Anlagentext":null},"DEPRECONFIG_15_1001":{"Objektname":null},"CFGBAYERN_15_1400":{"FieldDocumentTitle":null,"FieldDocumentSubject":null,"FieldDocumentTerms":null,"FieldDocumentAddSubject":null,"FieldDocumentIncAttachments":null,"FieldDocumentRecipients":null,"FieldDocumentRecipientsBlocked":null,"FieldDocumentCopyRecipients":null,"FieldDocumentCopyRecipientsBlocked":null,"FieldDocumentWorkflowFloatingFile":null,"Anrede":null,"Titel":null,"Vorname":null,"Nachname":null,"Hauptadresse_Strasse":null,"Hauptadresse_Postfach":null,"Hauptadresse_Postleitzahl":null,"Hauptadresse_Ort":null,"Hauptadresse_Gemeinde":null,"Hauptadresse_Bundesland":null,"Hauptadresse_Land":null,"EMailAdresse":null,"Fax":null,"Telefon":null,"Mobiltelefon":null,"Organisation_Name_vollstaendig":null,"Organisation_Kurzname":null,"Organisation_Opt_Adressangaben":null,"Geschlecht":null,"Geboren_am":null,"Geboren_in":null,"Namenszusatz":null,"Briefanrede":null,"Dienstbezeichnung":null,"Funktionsbezeichnung":null,"Versand_und_Zustellvermerk":null,"Bemerkung":null,"Beschreibung_der_pers_Anlagen":null,"Kategorie":null,"Versandart":null,"Kontoverbindung_Kontonummer":null,"Kontoverbindung_Kontoinhaber":null,"Kontoverbindung_Institut":null,"Kontoverbindung_Bankleitzahl":null,"Kontoverbindung_IBAN":null,"Kontoverbindung_BIC":null,"Kopietext":null,"Kopietext_ohne_Adressat":null,"Kopietext_vorlagenspezifisch":null,"Zusatz_1":null,"Zusatz_2":null,"Zusatz_3":null,"Zusatz_4":null,"Zusatz_5":null,"Kopieempfaenger_Anrede":null,"Kopieempfaenger_Titel":null,"Kopieempfaenger_Vorname":null,"Kopieempfaenger_Nachname":null,"Kopieempfaenger_Strasse":null,"Kopieempfaenger_Postfach":null,"Kopieempfaenger_Postleitzahl":null,"Kopieempfaenger_Ort":null,"Kopieempfaenger_Gemeinde":null,"Kopieempfaenger_Bundesland":null,"Kopieempfaenger_Land":null,"Kopieempfaenger_Org_Name":null,"Kopieempfaenger_Org_Kurzname":null,"Kopieempfaenger_Org_Option_Adressan":null,"Kopieempfaenger_Namenszusatz":null,"Kopieempfaenger_Briefanrede":null,"Kopieempfaenger_Dienstbezeichnung":null,"Kopieempfaenger_Funktionsbezeichnung":null,"Kopieempfaenger_Beschr_pers_Anlagen":null,"Kopieempfaenger_Kategorie":null,"Kopieempfaenger_Versandart":null,"Kopieempfaenger_Versandinformation":null,"Kopieempfaenger_KompletteAdresse":null,"Kopieempfaenger_Anlagen":null,"gezbeiEMail":null},"BAYLFST_15_1800":{"FieldDocumentTitle":null,"FieldDocumentSubject":null,"FieldDocumentAddSubject":null,"FieldDocumentIncAttachments":null,"FieldDocumentTerms":null,"FieldDocumentRecipients":null},"CFGBAYERNEX_15_1800":{"FieldWorkflowFloatingFile":null}}</f:identities>
  <f:translations>{}</f:translations>
</f:fields>
</file>

<file path=customXml/itemProps1.xml><?xml version="1.0" encoding="utf-8"?>
<ds:datastoreItem xmlns:ds="http://schemas.openxmlformats.org/officeDocument/2006/customXml" ds:itemID="{0496DD24-3A6E-4786-85FE-8A1C724CF13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Antrag gebundener Ganztag staatliche RS</Template>
  <TotalTime>0</TotalTime>
  <Pages>2</Pages>
  <Words>362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 n t r a g</vt:lpstr>
    </vt:vector>
  </TitlesOfParts>
  <Company>BAYKM</Company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n t r a g</dc:title>
  <dc:creator>Heußner, Steffen (StMUK)</dc:creator>
  <cp:lastModifiedBy>Gora, Severin (StMUK)</cp:lastModifiedBy>
  <cp:revision>12</cp:revision>
  <cp:lastPrinted>2021-03-19T08:26:00Z</cp:lastPrinted>
  <dcterms:created xsi:type="dcterms:W3CDTF">2025-11-28T09:48:00Z</dcterms:created>
  <dcterms:modified xsi:type="dcterms:W3CDTF">2026-02-18T09:29:00Z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CFGBAYERN@15.1400:ProcAddSubjNumber">
    <vt:lpwstr/>
  </property>
  <property fmtid="{D5CDD505-2E9C-101B-9397-08002B2CF9AE}" pid="3" name="FSC#CFGBAYERN@15.1400:BankDetailsIDOwnerGroup">
    <vt:lpwstr/>
  </property>
  <property fmtid="{D5CDD505-2E9C-101B-9397-08002B2CF9AE}" pid="4" name="FSC#CFGBAYERN@15.1400:BankDetailsIDOwner">
    <vt:lpwstr/>
  </property>
  <property fmtid="{D5CDD505-2E9C-101B-9397-08002B2CF9AE}" pid="5" name="FSC#CFGBAYERN@15.1400:BankDetailsOwnerGroup">
    <vt:lpwstr/>
  </property>
  <property fmtid="{D5CDD505-2E9C-101B-9397-08002B2CF9AE}" pid="6" name="FSC#CFGBAYERN@15.1400:BankDetailsOwner">
    <vt:lpwstr/>
  </property>
  <property fmtid="{D5CDD505-2E9C-101B-9397-08002B2CF9AE}" pid="7" name="FSC#CFGBAYERN@15.1400:DocumentFileUrgency">
    <vt:lpwstr/>
  </property>
  <property fmtid="{D5CDD505-2E9C-101B-9397-08002B2CF9AE}" pid="8" name="FSC#CFGBAYERN@15.1400:IncAttachments">
    <vt:lpwstr/>
  </property>
  <property fmtid="{D5CDD505-2E9C-101B-9397-08002B2CF9AE}" pid="9" name="FSC#CFGBAYERN@15.1400:VisitingHoursOwnerGroup">
    <vt:lpwstr/>
  </property>
  <property fmtid="{D5CDD505-2E9C-101B-9397-08002B2CF9AE}" pid="10" name="FSC#CFGBAYERN@15.1400:DocumentFileSubject">
    <vt:lpwstr>Antragsverfahren für die Einrichtung gebundener Ganztagsangebote an Realschulen in kommunaler bzw. freier Trägerschaft zum Schuljahr 2022/2023</vt:lpwstr>
  </property>
  <property fmtid="{D5CDD505-2E9C-101B-9397-08002B2CF9AE}" pid="11" name="FSC#CFGBAYERN@15.1400:FileSubject">
    <vt:lpwstr/>
  </property>
  <property fmtid="{D5CDD505-2E9C-101B-9397-08002B2CF9AE}" pid="12" name="FSC#CFGBAYERN@15.1400:BankDetailsBICOwnerGroup">
    <vt:lpwstr/>
  </property>
  <property fmtid="{D5CDD505-2E9C-101B-9397-08002B2CF9AE}" pid="13" name="FSC#CFGBAYERN@15.1400:BankDetailsBICOwner">
    <vt:lpwstr/>
  </property>
  <property fmtid="{D5CDD505-2E9C-101B-9397-08002B2CF9AE}" pid="14" name="FSC#CFGBAYERN@15.1400:AddrDate">
    <vt:lpwstr/>
  </property>
  <property fmtid="{D5CDD505-2E9C-101B-9397-08002B2CF9AE}" pid="15" name="FSC#CFGBAYERN@15.1400:OwnerGroupOfficeBuilding">
    <vt:lpwstr/>
  </property>
  <property fmtid="{D5CDD505-2E9C-101B-9397-08002B2CF9AE}" pid="16" name="FSC#CFGBAYERN@15.1400:OwnerOfficeBuilding">
    <vt:lpwstr>Rosenkavalierplatz</vt:lpwstr>
  </property>
  <property fmtid="{D5CDD505-2E9C-101B-9397-08002B2CF9AE}" pid="17" name="FSC#CFGBAYERN@15.1400:OwnerName">
    <vt:lpwstr>Gora Severin</vt:lpwstr>
  </property>
  <property fmtid="{D5CDD505-2E9C-101B-9397-08002B2CF9AE}" pid="18" name="FSC#CFGBAYERN@15.1400:OwnerFunction">
    <vt:lpwstr/>
  </property>
  <property fmtid="{D5CDD505-2E9C-101B-9397-08002B2CF9AE}" pid="19" name="FSC#CFGBAYERN@15.1400:OwnerGender">
    <vt:lpwstr>Männlich</vt:lpwstr>
  </property>
  <property fmtid="{D5CDD505-2E9C-101B-9397-08002B2CF9AE}" pid="20" name="FSC#CFGBAYERN@15.1400:OwnerJobTitle">
    <vt:lpwstr/>
  </property>
  <property fmtid="{D5CDD505-2E9C-101B-9397-08002B2CF9AE}" pid="21" name="FSC#CFGBAYERN@15.1400:OwnerSurName">
    <vt:lpwstr>Gora</vt:lpwstr>
  </property>
  <property fmtid="{D5CDD505-2E9C-101B-9397-08002B2CF9AE}" pid="22" name="FSC#CFGBAYERN@15.1400:OwnerNameAffix">
    <vt:lpwstr/>
  </property>
  <property fmtid="{D5CDD505-2E9C-101B-9397-08002B2CF9AE}" pid="23" name="FSC#CFGBAYERN@15.1400:OwnerTitle">
    <vt:lpwstr/>
  </property>
  <property fmtid="{D5CDD505-2E9C-101B-9397-08002B2CF9AE}" pid="24" name="FSC#CFGBAYERN@15.1400:OwnerFirstName">
    <vt:lpwstr>Severin</vt:lpwstr>
  </property>
  <property fmtid="{D5CDD505-2E9C-101B-9397-08002B2CF9AE}" pid="25" name="FSC#CFGBAYERN@15.1400:OwnerAdditional1">
    <vt:lpwstr/>
  </property>
  <property fmtid="{D5CDD505-2E9C-101B-9397-08002B2CF9AE}" pid="26" name="FSC#CFGBAYERN@15.1400:OwnerAdditional2">
    <vt:lpwstr/>
  </property>
  <property fmtid="{D5CDD505-2E9C-101B-9397-08002B2CF9AE}" pid="27" name="FSC#CFGBAYERN@15.1400:OwnerAdditional3">
    <vt:lpwstr/>
  </property>
  <property fmtid="{D5CDD505-2E9C-101B-9397-08002B2CF9AE}" pid="28" name="FSC#CFGBAYERN@15.1400:OwnerAdditional4">
    <vt:lpwstr/>
  </property>
  <property fmtid="{D5CDD505-2E9C-101B-9397-08002B2CF9AE}" pid="29" name="FSC#CFGBAYERN@15.1400:OwnerAdditional5">
    <vt:lpwstr/>
  </property>
  <property fmtid="{D5CDD505-2E9C-101B-9397-08002B2CF9AE}" pid="30" name="FSC#CFGBAYERN@15.1400:EmailOwnerGroup">
    <vt:lpwstr/>
  </property>
  <property fmtid="{D5CDD505-2E9C-101B-9397-08002B2CF9AE}" pid="31" name="FSC#CFGBAYERN@15.1400:EmailOwner">
    <vt:lpwstr>severin.gora@stmuk.bayern.de</vt:lpwstr>
  </property>
  <property fmtid="{D5CDD505-2E9C-101B-9397-08002B2CF9AE}" pid="32" name="FSC#CFGBAYERN@15.1400:Recipients">
    <vt:lpwstr>Per E-Mail Alle kommunalen und privaten Realschulen (per OWA) An, </vt:lpwstr>
  </property>
  <property fmtid="{D5CDD505-2E9C-101B-9397-08002B2CF9AE}" pid="33" name="FSC#CFGBAYERN@15.1400:RecipientsBlocked">
    <vt:lpwstr>Per E-Mail_x000d_
Alle kommunalen und privaten Realschulen (per OWA)_x000d_
An_x000d_
</vt:lpwstr>
  </property>
  <property fmtid="{D5CDD505-2E9C-101B-9397-08002B2CF9AE}" pid="34" name="FSC#CFGBAYERN@15.1400:FaxNumberOwnerGroup">
    <vt:lpwstr/>
  </property>
  <property fmtid="{D5CDD505-2E9C-101B-9397-08002B2CF9AE}" pid="35" name="FSC#CFGBAYERN@15.1400:FaxNumberOwner">
    <vt:lpwstr/>
  </property>
  <property fmtid="{D5CDD505-2E9C-101B-9397-08002B2CF9AE}" pid="36" name="FSC#CFGBAYERN@15.1400:ForeignNr">
    <vt:lpwstr/>
  </property>
  <property fmtid="{D5CDD505-2E9C-101B-9397-08002B2CF9AE}" pid="37" name="FSC#CFGBAYERN@15.1400:DocumentName">
    <vt:lpwstr>IV.8-BO4207.6.1/17/11</vt:lpwstr>
  </property>
  <property fmtid="{D5CDD505-2E9C-101B-9397-08002B2CF9AE}" pid="38" name="FSC#CFGBAYERN@15.1400:BankDetailsIBANOwnerGroup">
    <vt:lpwstr/>
  </property>
  <property fmtid="{D5CDD505-2E9C-101B-9397-08002B2CF9AE}" pid="39" name="FSC#CFGBAYERN@15.1400:BankDetailsIBANOwner">
    <vt:lpwstr/>
  </property>
  <property fmtid="{D5CDD505-2E9C-101B-9397-08002B2CF9AE}" pid="40" name="FSC#CFGBAYERN@15.1400:BankDetailsNameOwnerGroup">
    <vt:lpwstr/>
  </property>
  <property fmtid="{D5CDD505-2E9C-101B-9397-08002B2CF9AE}" pid="41" name="FSC#CFGBAYERN@15.1400:BankDetailsNameOwner">
    <vt:lpwstr/>
  </property>
  <property fmtid="{D5CDD505-2E9C-101B-9397-08002B2CF9AE}" pid="42" name="FSC#CFGBAYERN@15.1400:BankDetailsOwnerOwnerGroup">
    <vt:lpwstr/>
  </property>
  <property fmtid="{D5CDD505-2E9C-101B-9397-08002B2CF9AE}" pid="43" name="FSC#CFGBAYERN@15.1400:BankDetailsOwnerOwner">
    <vt:lpwstr/>
  </property>
  <property fmtid="{D5CDD505-2E9C-101B-9397-08002B2CF9AE}" pid="44" name="FSC#CFGBAYERN@15.1400:BankDetailsAccountOwnerGroup">
    <vt:lpwstr/>
  </property>
  <property fmtid="{D5CDD505-2E9C-101B-9397-08002B2CF9AE}" pid="45" name="FSC#CFGBAYERN@15.1400:BankDetailsAccountOwner">
    <vt:lpwstr/>
  </property>
  <property fmtid="{D5CDD505-2E9C-101B-9397-08002B2CF9AE}" pid="46" name="FSC#CFGBAYERN@15.1400:CopyRecipients">
    <vt:lpwstr/>
  </property>
  <property fmtid="{D5CDD505-2E9C-101B-9397-08002B2CF9AE}" pid="47" name="FSC#CFGBAYERN@15.1400:CopyRecipientsBlocked">
    <vt:lpwstr/>
  </property>
  <property fmtid="{D5CDD505-2E9C-101B-9397-08002B2CF9AE}" pid="48" name="FSC#CFGBAYERN@15.1400:OrganizationOwnerGroup">
    <vt:lpwstr>IV.8 (IV.8 (StMUK))</vt:lpwstr>
  </property>
  <property fmtid="{D5CDD505-2E9C-101B-9397-08002B2CF9AE}" pid="49" name="FSC#CFGBAYERN@15.1400:SignFinalVersionByJobTitle">
    <vt:lpwstr>Ministerialrätin</vt:lpwstr>
  </property>
  <property fmtid="{D5CDD505-2E9C-101B-9397-08002B2CF9AE}" pid="50" name="FSC#CFGBAYERN@15.1400:SignFinalVersionByFunction">
    <vt:lpwstr/>
  </property>
  <property fmtid="{D5CDD505-2E9C-101B-9397-08002B2CF9AE}" pid="51" name="FSC#CFGBAYERN@15.1400:SignFinalVersionBySurname">
    <vt:lpwstr>Brumann</vt:lpwstr>
  </property>
  <property fmtid="{D5CDD505-2E9C-101B-9397-08002B2CF9AE}" pid="52" name="FSC#CFGBAYERN@15.1400:SignFinalVersionByNameAffix">
    <vt:lpwstr/>
  </property>
  <property fmtid="{D5CDD505-2E9C-101B-9397-08002B2CF9AE}" pid="53" name="FSC#CFGBAYERN@15.1400:SignFinalVersionByTitle">
    <vt:lpwstr/>
  </property>
  <property fmtid="{D5CDD505-2E9C-101B-9397-08002B2CF9AE}" pid="54" name="FSC#CFGBAYERN@15.1400:SignFinalVersionByFirstname">
    <vt:lpwstr>Alexandra</vt:lpwstr>
  </property>
  <property fmtid="{D5CDD505-2E9C-101B-9397-08002B2CF9AE}" pid="55" name="FSC#CFGBAYERN@15.1400:SignApprovedByJobTitle">
    <vt:lpwstr/>
  </property>
  <property fmtid="{D5CDD505-2E9C-101B-9397-08002B2CF9AE}" pid="56" name="FSC#CFGBAYERN@15.1400:SignApprovedByFunction">
    <vt:lpwstr/>
  </property>
  <property fmtid="{D5CDD505-2E9C-101B-9397-08002B2CF9AE}" pid="57" name="FSC#CFGBAYERN@15.1400:SignApprovedBySurname">
    <vt:lpwstr/>
  </property>
  <property fmtid="{D5CDD505-2E9C-101B-9397-08002B2CF9AE}" pid="58" name="FSC#CFGBAYERN@15.1400:SignApprovedByNameAffix">
    <vt:lpwstr/>
  </property>
  <property fmtid="{D5CDD505-2E9C-101B-9397-08002B2CF9AE}" pid="59" name="FSC#CFGBAYERN@15.1400:SignApprovedByTitle">
    <vt:lpwstr/>
  </property>
  <property fmtid="{D5CDD505-2E9C-101B-9397-08002B2CF9AE}" pid="60" name="FSC#CFGBAYERN@15.1400:SignApprovedByFirstname">
    <vt:lpwstr/>
  </property>
  <property fmtid="{D5CDD505-2E9C-101B-9397-08002B2CF9AE}" pid="61" name="FSC#CFGBAYERN@15.1400:SignApprovedAt">
    <vt:lpwstr/>
  </property>
  <property fmtid="{D5CDD505-2E9C-101B-9397-08002B2CF9AE}" pid="62" name="FSC#CFGBAYERN@15.1400:SignAcceptDraftByJobTitle">
    <vt:lpwstr/>
  </property>
  <property fmtid="{D5CDD505-2E9C-101B-9397-08002B2CF9AE}" pid="63" name="FSC#CFGBAYERN@15.1400:SignAcceptDraftByFunction">
    <vt:lpwstr/>
  </property>
  <property fmtid="{D5CDD505-2E9C-101B-9397-08002B2CF9AE}" pid="64" name="FSC#CFGBAYERN@15.1400:SignAcceptDraftBySurname">
    <vt:lpwstr/>
  </property>
  <property fmtid="{D5CDD505-2E9C-101B-9397-08002B2CF9AE}" pid="65" name="FSC#CFGBAYERN@15.1400:SignAcceptDraftByNameAffix">
    <vt:lpwstr/>
  </property>
  <property fmtid="{D5CDD505-2E9C-101B-9397-08002B2CF9AE}" pid="66" name="FSC#CFGBAYERN@15.1400:SignAcceptDraftByTitle">
    <vt:lpwstr/>
  </property>
  <property fmtid="{D5CDD505-2E9C-101B-9397-08002B2CF9AE}" pid="67" name="FSC#CFGBAYERN@15.1400:SignAcceptDraftByFirstname">
    <vt:lpwstr/>
  </property>
  <property fmtid="{D5CDD505-2E9C-101B-9397-08002B2CF9AE}" pid="68" name="FSC#CFGBAYERN@15.1400:SignAcceptDraftAt">
    <vt:lpwstr/>
  </property>
  <property fmtid="{D5CDD505-2E9C-101B-9397-08002B2CF9AE}" pid="69" name="FSC#CFGBAYERN@15.1400:SignViewedByJobTitle">
    <vt:lpwstr/>
  </property>
  <property fmtid="{D5CDD505-2E9C-101B-9397-08002B2CF9AE}" pid="70" name="FSC#CFGBAYERN@15.1400:SignViewedByFunction">
    <vt:lpwstr/>
  </property>
  <property fmtid="{D5CDD505-2E9C-101B-9397-08002B2CF9AE}" pid="71" name="FSC#CFGBAYERN@15.1400:SignViewedBySurname">
    <vt:lpwstr/>
  </property>
  <property fmtid="{D5CDD505-2E9C-101B-9397-08002B2CF9AE}" pid="72" name="FSC#CFGBAYERN@15.1400:SignViewedByNameAffix">
    <vt:lpwstr/>
  </property>
  <property fmtid="{D5CDD505-2E9C-101B-9397-08002B2CF9AE}" pid="73" name="FSC#CFGBAYERN@15.1400:SignViewedByTitle">
    <vt:lpwstr/>
  </property>
  <property fmtid="{D5CDD505-2E9C-101B-9397-08002B2CF9AE}" pid="74" name="FSC#CFGBAYERN@15.1400:SignViewedByFirstname">
    <vt:lpwstr/>
  </property>
  <property fmtid="{D5CDD505-2E9C-101B-9397-08002B2CF9AE}" pid="75" name="FSC#CFGBAYERN@15.1400:SignViewedAt">
    <vt:lpwstr/>
  </property>
  <property fmtid="{D5CDD505-2E9C-101B-9397-08002B2CF9AE}" pid="76" name="FSC#CFGBAYERN@15.1400:TelNumberOwnerGroup">
    <vt:lpwstr/>
  </property>
  <property fmtid="{D5CDD505-2E9C-101B-9397-08002B2CF9AE}" pid="77" name="FSC#CFGBAYERN@15.1400:TelNumberOwner">
    <vt:lpwstr>1627</vt:lpwstr>
  </property>
  <property fmtid="{D5CDD505-2E9C-101B-9397-08002B2CF9AE}" pid="78" name="FSC#CFGBAYERN@15.1400:TelNumberOwnerMobile">
    <vt:lpwstr/>
  </property>
  <property fmtid="{D5CDD505-2E9C-101B-9397-08002B2CF9AE}" pid="79" name="FSC#CFGBAYERN@15.1400:TelNumberOwnerPrivate">
    <vt:lpwstr/>
  </property>
  <property fmtid="{D5CDD505-2E9C-101B-9397-08002B2CF9AE}" pid="80" name="FSC#CFGBAYERN@15.1400:ReferredIncomingLetterDate">
    <vt:lpwstr/>
  </property>
  <property fmtid="{D5CDD505-2E9C-101B-9397-08002B2CF9AE}" pid="81" name="FSC#CFGBAYERN@15.1400:RefIerredncomingForeignNr">
    <vt:lpwstr/>
  </property>
  <property fmtid="{D5CDD505-2E9C-101B-9397-08002B2CF9AE}" pid="82" name="FSC#CFGBAYERN@15.1400:ReferredIncomingFileReference">
    <vt:lpwstr/>
  </property>
  <property fmtid="{D5CDD505-2E9C-101B-9397-08002B2CF9AE}" pid="83" name="FSC#CFGBAYERN@15.1400:SettlementLetterDate">
    <vt:lpwstr/>
  </property>
  <property fmtid="{D5CDD505-2E9C-101B-9397-08002B2CF9AE}" pid="84" name="FSC#CFGBAYERN@15.1400:URLOwnerGroup">
    <vt:lpwstr/>
  </property>
  <property fmtid="{D5CDD505-2E9C-101B-9397-08002B2CF9AE}" pid="85" name="FSC#CFGBAYERN@15.1400:TransportConnectionOwnerGroup">
    <vt:lpwstr/>
  </property>
  <property fmtid="{D5CDD505-2E9C-101B-9397-08002B2CF9AE}" pid="86" name="FSC#CFGBAYERN@15.1400:OwnerRoomNumber">
    <vt:lpwstr>4045</vt:lpwstr>
  </property>
  <property fmtid="{D5CDD505-2E9C-101B-9397-08002B2CF9AE}" pid="87" name="FSC#CFGBAYERNEX@15.1800:ProcedureFileReference">
    <vt:lpwstr>BO4207.6.1/17</vt:lpwstr>
  </property>
  <property fmtid="{D5CDD505-2E9C-101B-9397-08002B2CF9AE}" pid="88" name="FSC#CFGBAYERNEX@15.1800:OwnerSalutationFromGender">
    <vt:lpwstr>Herr</vt:lpwstr>
  </property>
  <property fmtid="{D5CDD505-2E9C-101B-9397-08002B2CF9AE}" pid="89" name="FSC#CFGBAYERNEX@15.1800:SignFinalVersionBy">
    <vt:lpwstr>Alexandra Brumann_x000d_
Ministerialrätin</vt:lpwstr>
  </property>
  <property fmtid="{D5CDD505-2E9C-101B-9397-08002B2CF9AE}" pid="90" name="FSC#CFGBAYERN@15.1400:SubjectAreaShortTerm">
    <vt:lpwstr>Ganztagsangebote an Schulen, gebundene Form</vt:lpwstr>
  </property>
  <property fmtid="{D5CDD505-2E9C-101B-9397-08002B2CF9AE}" pid="91" name="FSC#CFGBAYERN@15.1400:ProcedureBarCode">
    <vt:lpwstr>*COO.4001.106.8.2373364*</vt:lpwstr>
  </property>
  <property fmtid="{D5CDD505-2E9C-101B-9397-08002B2CF9AE}" pid="92" name="FSC#CFGBAYERN@15.1400:ProcedureCreatedOnAt">
    <vt:lpwstr>13.01.2022 08:07:45</vt:lpwstr>
  </property>
  <property fmtid="{D5CDD505-2E9C-101B-9397-08002B2CF9AE}" pid="93" name="FSC#CFGBAYERN@15.1400:CurrentDateTime">
    <vt:lpwstr>14.03.2022 16:58:36</vt:lpwstr>
  </property>
  <property fmtid="{D5CDD505-2E9C-101B-9397-08002B2CF9AE}" pid="94" name="FSC#CFGBAYERN@15.1400:RelatedReferencesSettlement">
    <vt:lpwstr/>
  </property>
  <property fmtid="{D5CDD505-2E9C-101B-9397-08002B2CF9AE}" pid="95" name="FSC#CFGBAYERN@15.1400:AssociatedProcedureTitle">
    <vt:lpwstr>Antragsverfahren GGTS 2022/2023 </vt:lpwstr>
  </property>
  <property fmtid="{D5CDD505-2E9C-101B-9397-08002B2CF9AE}" pid="96" name="FSC#CFGBAYERN@15.1400:SettlementTitle">
    <vt:lpwstr>privat</vt:lpwstr>
  </property>
  <property fmtid="{D5CDD505-2E9C-101B-9397-08002B2CF9AE}" pid="97" name="FSC#CFGBAYERN@15.1400:IncomingTitle">
    <vt:lpwstr/>
  </property>
  <property fmtid="{D5CDD505-2E9C-101B-9397-08002B2CF9AE}" pid="98" name="FSC#CFGBAYERN@15.1400:RespoeLongName">
    <vt:lpwstr>Referat IV.8 (StMUK)</vt:lpwstr>
  </property>
  <property fmtid="{D5CDD505-2E9C-101B-9397-08002B2CF9AE}" pid="99" name="FSC#CFGBAYERN@15.1400:RespoeShortName">
    <vt:lpwstr>IV.8</vt:lpwstr>
  </property>
  <property fmtid="{D5CDD505-2E9C-101B-9397-08002B2CF9AE}" pid="100" name="FSC#CFGBAYERN@15.1400:RespoeOUSign">
    <vt:lpwstr/>
  </property>
  <property fmtid="{D5CDD505-2E9C-101B-9397-08002B2CF9AE}" pid="101" name="FSC#CFGBAYERN@15.1400:RespoeOrgStreet">
    <vt:lpwstr/>
  </property>
  <property fmtid="{D5CDD505-2E9C-101B-9397-08002B2CF9AE}" pid="102" name="FSC#CFGBAYERN@15.1400:RespoeOrgPobox">
    <vt:lpwstr/>
  </property>
  <property fmtid="{D5CDD505-2E9C-101B-9397-08002B2CF9AE}" pid="103" name="FSC#CFGBAYERN@15.1400:RespoeOrgZipcode">
    <vt:lpwstr/>
  </property>
  <property fmtid="{D5CDD505-2E9C-101B-9397-08002B2CF9AE}" pid="104" name="FSC#CFGBAYERN@15.1400:RespoeOrgCity">
    <vt:lpwstr/>
  </property>
  <property fmtid="{D5CDD505-2E9C-101B-9397-08002B2CF9AE}" pid="105" name="FSC#CFGBAYERN@15.1400:RespoeOrgState">
    <vt:lpwstr/>
  </property>
  <property fmtid="{D5CDD505-2E9C-101B-9397-08002B2CF9AE}" pid="106" name="FSC#CFGBAYERN@15.1400:RespoeOrgCountry">
    <vt:lpwstr/>
  </property>
  <property fmtid="{D5CDD505-2E9C-101B-9397-08002B2CF9AE}" pid="107" name="FSC#CFGBAYERN@15.1400:RespoeOrgDesc">
    <vt:lpwstr/>
  </property>
  <property fmtid="{D5CDD505-2E9C-101B-9397-08002B2CF9AE}" pid="108" name="FSC#CFGBAYERN@15.1400:RespoeOrgName">
    <vt:lpwstr>IV.8 (StMUK)</vt:lpwstr>
  </property>
  <property fmtid="{D5CDD505-2E9C-101B-9397-08002B2CF9AE}" pid="109" name="FSC#CFGBAYERN@15.1400:RespoeOrgAdditional1">
    <vt:lpwstr/>
  </property>
  <property fmtid="{D5CDD505-2E9C-101B-9397-08002B2CF9AE}" pid="110" name="FSC#CFGBAYERN@15.1400:RespoeOrgAdditional2">
    <vt:lpwstr/>
  </property>
  <property fmtid="{D5CDD505-2E9C-101B-9397-08002B2CF9AE}" pid="111" name="FSC#CFGBAYERN@15.1400:RespoeOrgAdditional3">
    <vt:lpwstr/>
  </property>
  <property fmtid="{D5CDD505-2E9C-101B-9397-08002B2CF9AE}" pid="112" name="FSC#CFGBAYERN@15.1400:RespoeOrgAdditional4">
    <vt:lpwstr/>
  </property>
  <property fmtid="{D5CDD505-2E9C-101B-9397-08002B2CF9AE}" pid="113" name="FSC#CFGBAYERN@15.1400:RespoeOrgAdditional5">
    <vt:lpwstr/>
  </property>
  <property fmtid="{D5CDD505-2E9C-101B-9397-08002B2CF9AE}" pid="114" name="FSC#CFGBAYERN@15.1400:RespoeOrgShortName">
    <vt:lpwstr>IV.8</vt:lpwstr>
  </property>
  <property fmtid="{D5CDD505-2E9C-101B-9397-08002B2CF9AE}" pid="115" name="FSC#CFGBAYERN@15.1400:RespoeOrgNameAffix">
    <vt:lpwstr/>
  </property>
  <property fmtid="{D5CDD505-2E9C-101B-9397-08002B2CF9AE}" pid="116" name="FSC#CFGBAYERN@15.1400:SignSignByJobTitle">
    <vt:lpwstr/>
  </property>
  <property fmtid="{D5CDD505-2E9C-101B-9397-08002B2CF9AE}" pid="117" name="FSC#CFGBAYERN@15.1400:SignSignByFunction">
    <vt:lpwstr/>
  </property>
  <property fmtid="{D5CDD505-2E9C-101B-9397-08002B2CF9AE}" pid="118" name="FSC#CFGBAYERN@15.1400:SignSignBySurname">
    <vt:lpwstr/>
  </property>
  <property fmtid="{D5CDD505-2E9C-101B-9397-08002B2CF9AE}" pid="119" name="FSC#CFGBAYERN@15.1400:SignSignByNameAffix">
    <vt:lpwstr/>
  </property>
  <property fmtid="{D5CDD505-2E9C-101B-9397-08002B2CF9AE}" pid="120" name="FSC#CFGBAYERN@15.1400:SignSignByTitle">
    <vt:lpwstr/>
  </property>
  <property fmtid="{D5CDD505-2E9C-101B-9397-08002B2CF9AE}" pid="121" name="FSC#CFGBAYERN@15.1400:SignSignByFirstname">
    <vt:lpwstr/>
  </property>
  <property fmtid="{D5CDD505-2E9C-101B-9397-08002B2CF9AE}" pid="122" name="FSC#CFGBAYERN@15.1400:SignSignAt">
    <vt:lpwstr/>
  </property>
  <property fmtid="{D5CDD505-2E9C-101B-9397-08002B2CF9AE}" pid="123" name="FSC#COOELAK@1.1001:Subject">
    <vt:lpwstr>Ganztagsangebote an Schulen, gebundene Form</vt:lpwstr>
  </property>
  <property fmtid="{D5CDD505-2E9C-101B-9397-08002B2CF9AE}" pid="124" name="FSC#COOELAK@1.1001:FileReference">
    <vt:lpwstr>BO4207.6.1</vt:lpwstr>
  </property>
  <property fmtid="{D5CDD505-2E9C-101B-9397-08002B2CF9AE}" pid="125" name="FSC#COOELAK@1.1001:FileRefYear">
    <vt:lpwstr>2021</vt:lpwstr>
  </property>
  <property fmtid="{D5CDD505-2E9C-101B-9397-08002B2CF9AE}" pid="126" name="FSC#COOELAK@1.1001:FileRefOrdinal">
    <vt:lpwstr>1</vt:lpwstr>
  </property>
  <property fmtid="{D5CDD505-2E9C-101B-9397-08002B2CF9AE}" pid="127" name="FSC#COOELAK@1.1001:FileRefOU">
    <vt:lpwstr>RegL</vt:lpwstr>
  </property>
  <property fmtid="{D5CDD505-2E9C-101B-9397-08002B2CF9AE}" pid="128" name="FSC#COOELAK@1.1001:Organization">
    <vt:lpwstr/>
  </property>
  <property fmtid="{D5CDD505-2E9C-101B-9397-08002B2CF9AE}" pid="129" name="FSC#COOELAK@1.1001:Owner">
    <vt:lpwstr>Herr Gora</vt:lpwstr>
  </property>
  <property fmtid="{D5CDD505-2E9C-101B-9397-08002B2CF9AE}" pid="130" name="FSC#COOELAK@1.1001:OwnerExtension">
    <vt:lpwstr>1627</vt:lpwstr>
  </property>
  <property fmtid="{D5CDD505-2E9C-101B-9397-08002B2CF9AE}" pid="131" name="FSC#COOELAK@1.1001:OwnerFaxExtension">
    <vt:lpwstr/>
  </property>
  <property fmtid="{D5CDD505-2E9C-101B-9397-08002B2CF9AE}" pid="132" name="FSC#COOELAK@1.1001:DispatchedBy">
    <vt:lpwstr/>
  </property>
  <property fmtid="{D5CDD505-2E9C-101B-9397-08002B2CF9AE}" pid="133" name="FSC#COOELAK@1.1001:DispatchedAt">
    <vt:lpwstr/>
  </property>
  <property fmtid="{D5CDD505-2E9C-101B-9397-08002B2CF9AE}" pid="134" name="FSC#COOELAK@1.1001:ApprovedBy">
    <vt:lpwstr>Brumann Alexandra</vt:lpwstr>
  </property>
  <property fmtid="{D5CDD505-2E9C-101B-9397-08002B2CF9AE}" pid="135" name="FSC#COOELAK@1.1001:ApprovedAt">
    <vt:lpwstr>14.03.2022</vt:lpwstr>
  </property>
  <property fmtid="{D5CDD505-2E9C-101B-9397-08002B2CF9AE}" pid="136" name="FSC#COOELAK@1.1001:Department">
    <vt:lpwstr>IV.8 (Referat IV.8 (StMUK))</vt:lpwstr>
  </property>
  <property fmtid="{D5CDD505-2E9C-101B-9397-08002B2CF9AE}" pid="137" name="FSC#COOELAK@1.1001:CreatedAt">
    <vt:lpwstr>04.03.2022</vt:lpwstr>
  </property>
  <property fmtid="{D5CDD505-2E9C-101B-9397-08002B2CF9AE}" pid="138" name="FSC#COOELAK@1.1001:OU">
    <vt:lpwstr>IV.8 (Referat IV.8 (StMUK))</vt:lpwstr>
  </property>
  <property fmtid="{D5CDD505-2E9C-101B-9397-08002B2CF9AE}" pid="139" name="FSC#COOELAK@1.1001:Priority">
    <vt:lpwstr/>
  </property>
  <property fmtid="{D5CDD505-2E9C-101B-9397-08002B2CF9AE}" pid="140" name="FSC#COOELAK@1.1001:ObjBarCode">
    <vt:lpwstr>*COO.4001.106.7.1757834*</vt:lpwstr>
  </property>
  <property fmtid="{D5CDD505-2E9C-101B-9397-08002B2CF9AE}" pid="141" name="FSC#COOELAK@1.1001:RefBarCode">
    <vt:lpwstr>*COO.4001.106.2.2314817*</vt:lpwstr>
  </property>
  <property fmtid="{D5CDD505-2E9C-101B-9397-08002B2CF9AE}" pid="142" name="FSC#COOELAK@1.1001:FileRefBarCode">
    <vt:lpwstr>*BO4207.6.1*</vt:lpwstr>
  </property>
  <property fmtid="{D5CDD505-2E9C-101B-9397-08002B2CF9AE}" pid="143" name="FSC#COOELAK@1.1001:ExternalRef">
    <vt:lpwstr/>
  </property>
  <property fmtid="{D5CDD505-2E9C-101B-9397-08002B2CF9AE}" pid="144" name="FSC#COOELAK@1.1001:IncomingNumber">
    <vt:lpwstr/>
  </property>
  <property fmtid="{D5CDD505-2E9C-101B-9397-08002B2CF9AE}" pid="145" name="FSC#COOELAK@1.1001:IncomingSubject">
    <vt:lpwstr/>
  </property>
  <property fmtid="{D5CDD505-2E9C-101B-9397-08002B2CF9AE}" pid="146" name="FSC#COOELAK@1.1001:ProcessResponsible">
    <vt:lpwstr>Gora, Severin, StMUK</vt:lpwstr>
  </property>
  <property fmtid="{D5CDD505-2E9C-101B-9397-08002B2CF9AE}" pid="147" name="FSC#COOELAK@1.1001:ProcessResponsiblePhone">
    <vt:lpwstr>1627</vt:lpwstr>
  </property>
  <property fmtid="{D5CDD505-2E9C-101B-9397-08002B2CF9AE}" pid="148" name="FSC#COOELAK@1.1001:ProcessResponsibleMail">
    <vt:lpwstr>severin.gora@stmuk.bayern.de</vt:lpwstr>
  </property>
  <property fmtid="{D5CDD505-2E9C-101B-9397-08002B2CF9AE}" pid="149" name="FSC#COOELAK@1.1001:ProcessResponsibleFax">
    <vt:lpwstr/>
  </property>
  <property fmtid="{D5CDD505-2E9C-101B-9397-08002B2CF9AE}" pid="150" name="FSC#COOELAK@1.1001:ApproverFirstName">
    <vt:lpwstr>Alexandra</vt:lpwstr>
  </property>
  <property fmtid="{D5CDD505-2E9C-101B-9397-08002B2CF9AE}" pid="151" name="FSC#COOELAK@1.1001:ApproverSurName">
    <vt:lpwstr>Brumann</vt:lpwstr>
  </property>
  <property fmtid="{D5CDD505-2E9C-101B-9397-08002B2CF9AE}" pid="152" name="FSC#COOELAK@1.1001:ApproverTitle">
    <vt:lpwstr/>
  </property>
  <property fmtid="{D5CDD505-2E9C-101B-9397-08002B2CF9AE}" pid="153" name="FSC#COOELAK@1.1001:ExternalDate">
    <vt:lpwstr/>
  </property>
  <property fmtid="{D5CDD505-2E9C-101B-9397-08002B2CF9AE}" pid="154" name="FSC#COOELAK@1.1001:SettlementApprovedAt">
    <vt:lpwstr>14.03.2022</vt:lpwstr>
  </property>
  <property fmtid="{D5CDD505-2E9C-101B-9397-08002B2CF9AE}" pid="155" name="FSC#COOELAK@1.1001:BaseNumber">
    <vt:lpwstr>BO4207</vt:lpwstr>
  </property>
  <property fmtid="{D5CDD505-2E9C-101B-9397-08002B2CF9AE}" pid="156" name="FSC#COOELAK@1.1001:CurrentUserRolePos">
    <vt:lpwstr>Sachbearbeitung</vt:lpwstr>
  </property>
  <property fmtid="{D5CDD505-2E9C-101B-9397-08002B2CF9AE}" pid="157" name="FSC#COOELAK@1.1001:CurrentUserEmail">
    <vt:lpwstr>marika.abbrecher@stmuk.bayern.de</vt:lpwstr>
  </property>
  <property fmtid="{D5CDD505-2E9C-101B-9397-08002B2CF9AE}" pid="158" name="FSC#ELAKGOV@1.1001:PersonalSubjGender">
    <vt:lpwstr/>
  </property>
  <property fmtid="{D5CDD505-2E9C-101B-9397-08002B2CF9AE}" pid="159" name="FSC#ELAKGOV@1.1001:PersonalSubjFirstName">
    <vt:lpwstr/>
  </property>
  <property fmtid="{D5CDD505-2E9C-101B-9397-08002B2CF9AE}" pid="160" name="FSC#ELAKGOV@1.1001:PersonalSubjSurName">
    <vt:lpwstr/>
  </property>
  <property fmtid="{D5CDD505-2E9C-101B-9397-08002B2CF9AE}" pid="161" name="FSC#ELAKGOV@1.1001:PersonalSubjSalutation">
    <vt:lpwstr/>
  </property>
  <property fmtid="{D5CDD505-2E9C-101B-9397-08002B2CF9AE}" pid="162" name="FSC#ELAKGOV@1.1001:PersonalSubjAddress">
    <vt:lpwstr/>
  </property>
  <property fmtid="{D5CDD505-2E9C-101B-9397-08002B2CF9AE}" pid="163" name="FSC#ATSTATECFG@1.1001:Office">
    <vt:lpwstr/>
  </property>
  <property fmtid="{D5CDD505-2E9C-101B-9397-08002B2CF9AE}" pid="164" name="FSC#ATSTATECFG@1.1001:Agent">
    <vt:lpwstr>Severin Gora</vt:lpwstr>
  </property>
  <property fmtid="{D5CDD505-2E9C-101B-9397-08002B2CF9AE}" pid="165" name="FSC#ATSTATECFG@1.1001:AgentPhone">
    <vt:lpwstr>1627</vt:lpwstr>
  </property>
  <property fmtid="{D5CDD505-2E9C-101B-9397-08002B2CF9AE}" pid="166" name="FSC#ATSTATECFG@1.1001:DepartmentFax">
    <vt:lpwstr/>
  </property>
  <property fmtid="{D5CDD505-2E9C-101B-9397-08002B2CF9AE}" pid="167" name="FSC#ATSTATECFG@1.1001:DepartmentEmail">
    <vt:lpwstr/>
  </property>
  <property fmtid="{D5CDD505-2E9C-101B-9397-08002B2CF9AE}" pid="168" name="FSC#ATSTATECFG@1.1001:SubfileDate">
    <vt:lpwstr>13.01.2022</vt:lpwstr>
  </property>
  <property fmtid="{D5CDD505-2E9C-101B-9397-08002B2CF9AE}" pid="169" name="FSC#ATSTATECFG@1.1001:SubfileSubject">
    <vt:lpwstr>Antragsverfahren für die Einrichtung gebundener Ganztagsangebote an Realschulen in kommunaler bzw. freier Trägerschaft zum Schuljahr 2022/2023</vt:lpwstr>
  </property>
  <property fmtid="{D5CDD505-2E9C-101B-9397-08002B2CF9AE}" pid="170" name="FSC#ATSTATECFG@1.1001:DepartmentZipCode">
    <vt:lpwstr/>
  </property>
  <property fmtid="{D5CDD505-2E9C-101B-9397-08002B2CF9AE}" pid="171" name="FSC#ATSTATECFG@1.1001:DepartmentCountry">
    <vt:lpwstr/>
  </property>
  <property fmtid="{D5CDD505-2E9C-101B-9397-08002B2CF9AE}" pid="172" name="FSC#ATSTATECFG@1.1001:DepartmentCity">
    <vt:lpwstr/>
  </property>
  <property fmtid="{D5CDD505-2E9C-101B-9397-08002B2CF9AE}" pid="173" name="FSC#ATSTATECFG@1.1001:DepartmentStreet">
    <vt:lpwstr/>
  </property>
  <property fmtid="{D5CDD505-2E9C-101B-9397-08002B2CF9AE}" pid="174" name="FSC#CCAPRECONFIGG@15.1001:DepartmentON">
    <vt:lpwstr/>
  </property>
  <property fmtid="{D5CDD505-2E9C-101B-9397-08002B2CF9AE}" pid="175" name="FSC#CCAPRECONFIGG@15.1001:DepartmentWebsite">
    <vt:lpwstr/>
  </property>
  <property fmtid="{D5CDD505-2E9C-101B-9397-08002B2CF9AE}" pid="176" name="FSC#ATSTATECFG@1.1001:DepartmentDVR">
    <vt:lpwstr/>
  </property>
  <property fmtid="{D5CDD505-2E9C-101B-9397-08002B2CF9AE}" pid="177" name="FSC#ATSTATECFG@1.1001:DepartmentUID">
    <vt:lpwstr/>
  </property>
  <property fmtid="{D5CDD505-2E9C-101B-9397-08002B2CF9AE}" pid="178" name="FSC#ATSTATECFG@1.1001:SubfileReference">
    <vt:lpwstr>IV.8-BO4207.6.1/17/11</vt:lpwstr>
  </property>
  <property fmtid="{D5CDD505-2E9C-101B-9397-08002B2CF9AE}" pid="179" name="FSC#ATSTATECFG@1.1001:Clause">
    <vt:lpwstr/>
  </property>
  <property fmtid="{D5CDD505-2E9C-101B-9397-08002B2CF9AE}" pid="180" name="FSC#ATSTATECFG@1.1001:ApprovedSignature">
    <vt:lpwstr/>
  </property>
  <property fmtid="{D5CDD505-2E9C-101B-9397-08002B2CF9AE}" pid="181" name="FSC#ATSTATECFG@1.1001:BankAccount">
    <vt:lpwstr/>
  </property>
  <property fmtid="{D5CDD505-2E9C-101B-9397-08002B2CF9AE}" pid="182" name="FSC#ATSTATECFG@1.1001:BankAccountOwner">
    <vt:lpwstr/>
  </property>
  <property fmtid="{D5CDD505-2E9C-101B-9397-08002B2CF9AE}" pid="183" name="FSC#ATSTATECFG@1.1001:BankInstitute">
    <vt:lpwstr/>
  </property>
  <property fmtid="{D5CDD505-2E9C-101B-9397-08002B2CF9AE}" pid="184" name="FSC#ATSTATECFG@1.1001:BankAccountID">
    <vt:lpwstr/>
  </property>
  <property fmtid="{D5CDD505-2E9C-101B-9397-08002B2CF9AE}" pid="185" name="FSC#ATSTATECFG@1.1001:BankAccountIBAN">
    <vt:lpwstr/>
  </property>
  <property fmtid="{D5CDD505-2E9C-101B-9397-08002B2CF9AE}" pid="186" name="FSC#ATSTATECFG@1.1001:BankAccountBIC">
    <vt:lpwstr/>
  </property>
  <property fmtid="{D5CDD505-2E9C-101B-9397-08002B2CF9AE}" pid="187" name="FSC#ATSTATECFG@1.1001:BankName">
    <vt:lpwstr/>
  </property>
  <property fmtid="{D5CDD505-2E9C-101B-9397-08002B2CF9AE}" pid="188" name="FSC#COOELAK@1.1001:ObjectAddressees">
    <vt:lpwstr>Alle kommunalen und privaten Realschulen (per OWA)_x000d_
Ministerialbeauftragten für die Realschulen in Bayern (per OWA)_x000d_
Konrad Huber_x000d_
Walter Huber, im Hause _x000d_
Elmar Diller, im Hause _x000d_
Haushalt StMUK_x000d_
Sibylle Ludovisy, im Hause _x000d_
Alexandra Brumann, im Hause _x000d_</vt:lpwstr>
  </property>
  <property fmtid="{D5CDD505-2E9C-101B-9397-08002B2CF9AE}" pid="189" name="FSC#COOELAK@1.1001:replyreference">
    <vt:lpwstr/>
  </property>
  <property fmtid="{D5CDD505-2E9C-101B-9397-08002B2CF9AE}" pid="190" name="FSC#COOELAK@1.1001:OfficeHours">
    <vt:lpwstr/>
  </property>
  <property fmtid="{D5CDD505-2E9C-101B-9397-08002B2CF9AE}" pid="191" name="FSC#FSCGOVDE@1.1001:FileRefOUEmail">
    <vt:lpwstr/>
  </property>
  <property fmtid="{D5CDD505-2E9C-101B-9397-08002B2CF9AE}" pid="192" name="FSC#FSCGOVDE@1.1001:ProcedureReference">
    <vt:lpwstr>BO4207.6.1/17</vt:lpwstr>
  </property>
  <property fmtid="{D5CDD505-2E9C-101B-9397-08002B2CF9AE}" pid="193" name="FSC#FSCGOVDE@1.1001:FileSubject">
    <vt:lpwstr>Ganztagsangebote an Schulen, gebundene Form</vt:lpwstr>
  </property>
  <property fmtid="{D5CDD505-2E9C-101B-9397-08002B2CF9AE}" pid="194" name="FSC#FSCGOVDE@1.1001:ProcedureSubject">
    <vt:lpwstr>Antragsunterlagen GGTS</vt:lpwstr>
  </property>
  <property fmtid="{D5CDD505-2E9C-101B-9397-08002B2CF9AE}" pid="195" name="FSC#FSCGOVDE@1.1001:SignFinalVersionBy">
    <vt:lpwstr>Brumann, Alexandra, StMUK</vt:lpwstr>
  </property>
  <property fmtid="{D5CDD505-2E9C-101B-9397-08002B2CF9AE}" pid="196" name="FSC#FSCGOVDE@1.1001:SignFinalVersionAt">
    <vt:lpwstr>14.03.2022</vt:lpwstr>
  </property>
  <property fmtid="{D5CDD505-2E9C-101B-9397-08002B2CF9AE}" pid="197" name="FSC#FSCGOVDE@1.1001:ProcedureRefBarCode">
    <vt:lpwstr>*BO4207.6.1/17*</vt:lpwstr>
  </property>
  <property fmtid="{D5CDD505-2E9C-101B-9397-08002B2CF9AE}" pid="198" name="FSC#FSCGOVDE@1.1001:FileAddSubj">
    <vt:lpwstr/>
  </property>
  <property fmtid="{D5CDD505-2E9C-101B-9397-08002B2CF9AE}" pid="199" name="FSC#FSCGOVDE@1.1001:DocumentSubj">
    <vt:lpwstr>Antragsverfahren zum gebundenen Ganztag - Zeitplan_x000d_
Antragsverfahren GGTS  2022-2023 - MS (staatl.)_Rückmeldung IV.8</vt:lpwstr>
  </property>
  <property fmtid="{D5CDD505-2E9C-101B-9397-08002B2CF9AE}" pid="200" name="FSC#FSCGOVDE@1.1001:FileRel">
    <vt:lpwstr/>
  </property>
  <property fmtid="{D5CDD505-2E9C-101B-9397-08002B2CF9AE}" pid="201" name="FSC#DEPRECONFIG@15.1001:DocumentTitle">
    <vt:lpwstr>privat</vt:lpwstr>
  </property>
  <property fmtid="{D5CDD505-2E9C-101B-9397-08002B2CF9AE}" pid="202" name="FSC#DEPRECONFIG@15.1001:ProcedureTitle">
    <vt:lpwstr>Antragsverfahren GGTS 2022/2023 </vt:lpwstr>
  </property>
  <property fmtid="{D5CDD505-2E9C-101B-9397-08002B2CF9AE}" pid="203" name="FSC#DEPRECONFIG@15.1001:AuthorTitle">
    <vt:lpwstr/>
  </property>
  <property fmtid="{D5CDD505-2E9C-101B-9397-08002B2CF9AE}" pid="204" name="FSC#DEPRECONFIG@15.1001:AuthorSalution">
    <vt:lpwstr>Herr</vt:lpwstr>
  </property>
  <property fmtid="{D5CDD505-2E9C-101B-9397-08002B2CF9AE}" pid="205" name="FSC#DEPRECONFIG@15.1001:AuthorName">
    <vt:lpwstr>Severin Gora</vt:lpwstr>
  </property>
  <property fmtid="{D5CDD505-2E9C-101B-9397-08002B2CF9AE}" pid="206" name="FSC#DEPRECONFIG@15.1001:AuthorMail">
    <vt:lpwstr>severin.gora@stmuk.bayern.de</vt:lpwstr>
  </property>
  <property fmtid="{D5CDD505-2E9C-101B-9397-08002B2CF9AE}" pid="207" name="FSC#DEPRECONFIG@15.1001:AuthorTelephone">
    <vt:lpwstr>1627</vt:lpwstr>
  </property>
  <property fmtid="{D5CDD505-2E9C-101B-9397-08002B2CF9AE}" pid="208" name="FSC#DEPRECONFIG@15.1001:AuthorFax">
    <vt:lpwstr/>
  </property>
  <property fmtid="{D5CDD505-2E9C-101B-9397-08002B2CF9AE}" pid="209" name="FSC#DEPRECONFIG@15.1001:AuthorOE">
    <vt:lpwstr>IV.8 (Referat IV.8 (StMUK))</vt:lpwstr>
  </property>
  <property fmtid="{D5CDD505-2E9C-101B-9397-08002B2CF9AE}" pid="210" name="FSC#COOSYSTEM@1.1:Container">
    <vt:lpwstr>COO.4001.106.7.1757834</vt:lpwstr>
  </property>
  <property fmtid="{D5CDD505-2E9C-101B-9397-08002B2CF9AE}" pid="211" name="FSC#FSCFOLIO@1.1001:docpropproject">
    <vt:lpwstr/>
  </property>
  <property fmtid="{D5CDD505-2E9C-101B-9397-08002B2CF9AE}" pid="212" name="FSC$NOPARSEFILE">
    <vt:bool>true</vt:bool>
  </property>
</Properties>
</file>