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FCA80" w14:textId="77777777" w:rsidR="00E8013F" w:rsidRPr="005C44AF" w:rsidRDefault="00343FE5" w:rsidP="00E8013F">
      <w:pPr>
        <w:spacing w:line="360" w:lineRule="auto"/>
        <w:jc w:val="center"/>
        <w:rPr>
          <w:sz w:val="32"/>
          <w:szCs w:val="32"/>
          <w:u w:val="single"/>
        </w:rPr>
      </w:pPr>
      <w:r w:rsidRPr="005C44AF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C10EF77" wp14:editId="10BF8718">
                <wp:simplePos x="0" y="0"/>
                <wp:positionH relativeFrom="column">
                  <wp:posOffset>-95500</wp:posOffset>
                </wp:positionH>
                <wp:positionV relativeFrom="paragraph">
                  <wp:posOffset>-565579</wp:posOffset>
                </wp:positionV>
                <wp:extent cx="3232597" cy="283469"/>
                <wp:effectExtent l="0" t="0" r="25400" b="21590"/>
                <wp:wrapNone/>
                <wp:docPr id="8" name="Textfeld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2597" cy="2834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58F96A" w14:textId="77777777" w:rsidR="00E8013F" w:rsidRPr="000D7241" w:rsidRDefault="00E8013F" w:rsidP="00E8013F">
                            <w:pPr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D7241">
                              <w:rPr>
                                <w:i/>
                                <w:sz w:val="20"/>
                                <w:szCs w:val="20"/>
                              </w:rPr>
                              <w:t xml:space="preserve">Formular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für </w:t>
                            </w:r>
                            <w:r w:rsidR="00E312FA">
                              <w:rPr>
                                <w:i/>
                                <w:sz w:val="20"/>
                                <w:szCs w:val="20"/>
                              </w:rPr>
                              <w:t>Mittel</w:t>
                            </w:r>
                            <w:r w:rsidR="004B6008">
                              <w:rPr>
                                <w:i/>
                                <w:sz w:val="20"/>
                                <w:szCs w:val="20"/>
                              </w:rPr>
                              <w:t>schulen</w:t>
                            </w:r>
                            <w:r w:rsidR="00343FE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43FE5" w:rsidRPr="004B6008">
                              <w:rPr>
                                <w:i/>
                                <w:sz w:val="20"/>
                                <w:szCs w:val="20"/>
                                <w:u w:val="single"/>
                              </w:rPr>
                              <w:t>in freier Trägerschaft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10EF77" id="_x0000_t202" coordsize="21600,21600" o:spt="202" path="m,l,21600r21600,l21600,xe">
                <v:stroke joinstyle="miter"/>
                <v:path gradientshapeok="t" o:connecttype="rect"/>
              </v:shapetype>
              <v:shape id="Textfeld 8" o:spid="_x0000_s1026" type="#_x0000_t202" style="position:absolute;left:0;text-align:left;margin-left:-7.5pt;margin-top:-44.55pt;width:254.55pt;height:2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">
                <v:textbox>
                  <w:txbxContent>
                    <w:p w14:paraId="0358F96A" w14:textId="77777777" w:rsidR="00E8013F" w:rsidRPr="000D7241" w:rsidRDefault="00E8013F" w:rsidP="00E8013F">
                      <w:pPr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0D7241">
                        <w:rPr>
                          <w:i/>
                          <w:sz w:val="20"/>
                          <w:szCs w:val="20"/>
                        </w:rPr>
                        <w:t xml:space="preserve">Formular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für </w:t>
                      </w:r>
                      <w:r w:rsidR="00E312FA">
                        <w:rPr>
                          <w:i/>
                          <w:sz w:val="20"/>
                          <w:szCs w:val="20"/>
                        </w:rPr>
                        <w:t>Mittel</w:t>
                      </w:r>
                      <w:r w:rsidR="004B6008">
                        <w:rPr>
                          <w:i/>
                          <w:sz w:val="20"/>
                          <w:szCs w:val="20"/>
                        </w:rPr>
                        <w:t>schulen</w:t>
                      </w:r>
                      <w:r w:rsidR="00343FE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343FE5" w:rsidRPr="004B6008">
                        <w:rPr>
                          <w:i/>
                          <w:sz w:val="20"/>
                          <w:szCs w:val="20"/>
                          <w:u w:val="single"/>
                        </w:rPr>
                        <w:t>in freier Trägerschaft</w:t>
                      </w:r>
                    </w:p>
                  </w:txbxContent>
                </v:textbox>
              </v:shape>
            </w:pict>
          </mc:Fallback>
        </mc:AlternateContent>
      </w:r>
      <w:r w:rsidR="00083C40" w:rsidRPr="005C44AF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EAE558C" wp14:editId="2114ADAF">
                <wp:simplePos x="0" y="0"/>
                <wp:positionH relativeFrom="column">
                  <wp:posOffset>4759960</wp:posOffset>
                </wp:positionH>
                <wp:positionV relativeFrom="paragraph">
                  <wp:posOffset>-499745</wp:posOffset>
                </wp:positionV>
                <wp:extent cx="1276350" cy="219075"/>
                <wp:effectExtent l="0" t="0" r="19050" b="28575"/>
                <wp:wrapNone/>
                <wp:docPr id="9" name="Textfeld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0FDAF8" w14:textId="35676A95" w:rsidR="00E8013F" w:rsidRPr="00980786" w:rsidRDefault="0062492C" w:rsidP="00E8013F">
                            <w:pPr>
                              <w:jc w:val="center"/>
                              <w:rPr>
                                <w:i/>
                                <w:sz w:val="14"/>
                                <w:szCs w:val="20"/>
                              </w:rPr>
                            </w:pPr>
                            <w:r w:rsidRPr="003F1F71">
                              <w:rPr>
                                <w:i/>
                                <w:sz w:val="14"/>
                                <w:szCs w:val="20"/>
                              </w:rPr>
                              <w:t xml:space="preserve">Version: </w:t>
                            </w:r>
                            <w:r w:rsidR="001C3E47">
                              <w:rPr>
                                <w:i/>
                                <w:sz w:val="14"/>
                                <w:szCs w:val="20"/>
                              </w:rPr>
                              <w:t>Februar</w:t>
                            </w:r>
                            <w:r w:rsidRPr="003F1F71">
                              <w:rPr>
                                <w:i/>
                                <w:sz w:val="14"/>
                                <w:szCs w:val="20"/>
                              </w:rPr>
                              <w:t xml:space="preserve"> </w:t>
                            </w:r>
                            <w:r w:rsidRPr="00033007">
                              <w:rPr>
                                <w:i/>
                                <w:sz w:val="14"/>
                                <w:szCs w:val="20"/>
                              </w:rPr>
                              <w:t>20</w:t>
                            </w:r>
                            <w:r w:rsidR="007A7C00" w:rsidRPr="00033007">
                              <w:rPr>
                                <w:i/>
                                <w:sz w:val="14"/>
                                <w:szCs w:val="20"/>
                              </w:rPr>
                              <w:t>2</w:t>
                            </w:r>
                            <w:r w:rsidR="00C833A5">
                              <w:rPr>
                                <w:i/>
                                <w:sz w:val="14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AE558C" id="Textfeld 9" o:spid="_x0000_s1027" type="#_x0000_t202" style="position:absolute;left:0;text-align:left;margin-left:374.8pt;margin-top:-39.35pt;width:100.5pt;height:17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">
                <v:textbox>
                  <w:txbxContent>
                    <w:p w14:paraId="4A0FDAF8" w14:textId="35676A95" w:rsidR="00E8013F" w:rsidRPr="00980786" w:rsidRDefault="0062492C" w:rsidP="00E8013F">
                      <w:pPr>
                        <w:jc w:val="center"/>
                        <w:rPr>
                          <w:i/>
                          <w:sz w:val="14"/>
                          <w:szCs w:val="20"/>
                        </w:rPr>
                      </w:pPr>
                      <w:r w:rsidRPr="003F1F71">
                        <w:rPr>
                          <w:i/>
                          <w:sz w:val="14"/>
                          <w:szCs w:val="20"/>
                        </w:rPr>
                        <w:t xml:space="preserve">Version: </w:t>
                      </w:r>
                      <w:r w:rsidR="001C3E47">
                        <w:rPr>
                          <w:i/>
                          <w:sz w:val="14"/>
                          <w:szCs w:val="20"/>
                        </w:rPr>
                        <w:t>Februar</w:t>
                      </w:r>
                      <w:r w:rsidRPr="003F1F71">
                        <w:rPr>
                          <w:i/>
                          <w:sz w:val="14"/>
                          <w:szCs w:val="20"/>
                        </w:rPr>
                        <w:t xml:space="preserve"> </w:t>
                      </w:r>
                      <w:r w:rsidRPr="00033007">
                        <w:rPr>
                          <w:i/>
                          <w:sz w:val="14"/>
                          <w:szCs w:val="20"/>
                        </w:rPr>
                        <w:t>20</w:t>
                      </w:r>
                      <w:r w:rsidR="007A7C00" w:rsidRPr="00033007">
                        <w:rPr>
                          <w:i/>
                          <w:sz w:val="14"/>
                          <w:szCs w:val="20"/>
                        </w:rPr>
                        <w:t>2</w:t>
                      </w:r>
                      <w:r w:rsidR="00C833A5">
                        <w:rPr>
                          <w:i/>
                          <w:sz w:val="14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E8013F" w:rsidRPr="005C44AF">
        <w:rPr>
          <w:sz w:val="32"/>
          <w:szCs w:val="32"/>
          <w:u w:val="single"/>
        </w:rPr>
        <w:t>A n t r a g</w:t>
      </w:r>
    </w:p>
    <w:p w14:paraId="67B87DE5" w14:textId="5B70A9BF" w:rsidR="00E8013F" w:rsidRPr="00E14F46" w:rsidRDefault="00E8013F" w:rsidP="00E8013F">
      <w:pPr>
        <w:jc w:val="center"/>
        <w:rPr>
          <w:szCs w:val="28"/>
        </w:rPr>
      </w:pPr>
      <w:r w:rsidRPr="00E14F46">
        <w:rPr>
          <w:szCs w:val="28"/>
          <w:u w:val="single"/>
        </w:rPr>
        <w:t xml:space="preserve">auf </w:t>
      </w:r>
      <w:r w:rsidR="00A00795">
        <w:rPr>
          <w:szCs w:val="28"/>
          <w:u w:val="single"/>
        </w:rPr>
        <w:t>Förderung</w:t>
      </w:r>
      <w:r w:rsidRPr="00E14F46">
        <w:rPr>
          <w:szCs w:val="28"/>
          <w:u w:val="single"/>
        </w:rPr>
        <w:t xml:space="preserve"> eines gebundenen Ganztagsangebots</w:t>
      </w:r>
      <w:r w:rsidR="008806D7" w:rsidRPr="00E14F46">
        <w:rPr>
          <w:szCs w:val="28"/>
          <w:u w:val="single"/>
        </w:rPr>
        <w:br/>
        <w:t xml:space="preserve">an </w:t>
      </w:r>
      <w:r w:rsidR="00D81CD3" w:rsidRPr="00E14F46">
        <w:rPr>
          <w:szCs w:val="28"/>
          <w:u w:val="single"/>
        </w:rPr>
        <w:t xml:space="preserve">einer </w:t>
      </w:r>
      <w:r w:rsidR="00E312FA">
        <w:rPr>
          <w:szCs w:val="28"/>
          <w:u w:val="single"/>
        </w:rPr>
        <w:t>Mittel</w:t>
      </w:r>
      <w:r w:rsidR="004B6008">
        <w:rPr>
          <w:szCs w:val="28"/>
          <w:u w:val="single"/>
        </w:rPr>
        <w:t>schule in</w:t>
      </w:r>
      <w:r w:rsidR="00343FE5" w:rsidRPr="00E14F46">
        <w:rPr>
          <w:szCs w:val="28"/>
          <w:u w:val="single"/>
        </w:rPr>
        <w:t xml:space="preserve"> freier Trägerschaft</w:t>
      </w:r>
    </w:p>
    <w:p w14:paraId="2BC29B86" w14:textId="77777777" w:rsidR="00E8013F" w:rsidRPr="00E14F46" w:rsidRDefault="00E8013F" w:rsidP="00E8013F">
      <w:pPr>
        <w:jc w:val="center"/>
        <w:rPr>
          <w:szCs w:val="28"/>
        </w:rPr>
      </w:pPr>
    </w:p>
    <w:p w14:paraId="63D53BA5" w14:textId="77777777" w:rsidR="00E8013F" w:rsidRPr="005A0EF1" w:rsidRDefault="00E8013F" w:rsidP="00B40054">
      <w:pPr>
        <w:spacing w:after="120"/>
        <w:rPr>
          <w:sz w:val="22"/>
          <w:szCs w:val="22"/>
        </w:rPr>
      </w:pPr>
      <w:r w:rsidRPr="005A0EF1">
        <w:rPr>
          <w:sz w:val="22"/>
          <w:szCs w:val="22"/>
        </w:rPr>
        <w:t>Als Schulträger der/des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1173"/>
        <w:gridCol w:w="6662"/>
      </w:tblGrid>
      <w:tr w:rsidR="005A0EF1" w14:paraId="7F928220" w14:textId="77777777" w:rsidTr="00D74C9F">
        <w:trPr>
          <w:trHeight w:val="567"/>
        </w:trPr>
        <w:tc>
          <w:tcPr>
            <w:tcW w:w="1173" w:type="dxa"/>
            <w:vAlign w:val="center"/>
          </w:tcPr>
          <w:p w14:paraId="065E0C3A" w14:textId="2CCAEE69" w:rsidR="005A0EF1" w:rsidRPr="005A0EF1" w:rsidRDefault="005A0EF1" w:rsidP="009F5DA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6662" w:type="dxa"/>
            <w:vAlign w:val="center"/>
          </w:tcPr>
          <w:p w14:paraId="6107B408" w14:textId="416D17D7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1ABA161E" w14:textId="77777777" w:rsidTr="005A0EF1">
        <w:tc>
          <w:tcPr>
            <w:tcW w:w="1173" w:type="dxa"/>
          </w:tcPr>
          <w:p w14:paraId="3297030E" w14:textId="77777777" w:rsidR="005A0EF1" w:rsidRPr="005A0EF1" w:rsidRDefault="005A0EF1" w:rsidP="00B1085A">
            <w:pPr>
              <w:spacing w:line="360" w:lineRule="auto"/>
              <w:rPr>
                <w:sz w:val="14"/>
                <w:szCs w:val="28"/>
              </w:rPr>
            </w:pPr>
            <w:r w:rsidRPr="005A0EF1">
              <w:rPr>
                <w:sz w:val="14"/>
                <w:szCs w:val="28"/>
              </w:rPr>
              <w:t xml:space="preserve">(Schulnummer) </w:t>
            </w:r>
          </w:p>
        </w:tc>
        <w:tc>
          <w:tcPr>
            <w:tcW w:w="6662" w:type="dxa"/>
          </w:tcPr>
          <w:p w14:paraId="665D0C9F" w14:textId="77777777" w:rsidR="005A0EF1" w:rsidRPr="005A0EF1" w:rsidRDefault="005A0EF1" w:rsidP="00B1085A">
            <w:pPr>
              <w:spacing w:line="360" w:lineRule="auto"/>
              <w:rPr>
                <w:sz w:val="14"/>
                <w:szCs w:val="28"/>
              </w:rPr>
            </w:pPr>
            <w:r w:rsidRPr="005A0EF1">
              <w:rPr>
                <w:sz w:val="14"/>
                <w:szCs w:val="28"/>
              </w:rPr>
              <w:t>(Name der Schule)</w:t>
            </w:r>
          </w:p>
        </w:tc>
      </w:tr>
      <w:tr w:rsidR="005A0EF1" w14:paraId="46D1DC87" w14:textId="77777777" w:rsidTr="00D74C9F">
        <w:trPr>
          <w:trHeight w:val="567"/>
        </w:trPr>
        <w:tc>
          <w:tcPr>
            <w:tcW w:w="7835" w:type="dxa"/>
            <w:gridSpan w:val="2"/>
            <w:vAlign w:val="center"/>
          </w:tcPr>
          <w:p w14:paraId="6FEF3504" w14:textId="3CB2A03B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0F3F9A0D" w14:textId="77777777" w:rsidTr="005A0EF1">
        <w:trPr>
          <w:trHeight w:val="269"/>
        </w:trPr>
        <w:tc>
          <w:tcPr>
            <w:tcW w:w="7835" w:type="dxa"/>
            <w:gridSpan w:val="2"/>
          </w:tcPr>
          <w:p w14:paraId="7C060D77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(Anschrift der Schule)</w:t>
            </w:r>
          </w:p>
        </w:tc>
      </w:tr>
    </w:tbl>
    <w:p w14:paraId="1605961A" w14:textId="77777777" w:rsidR="005A0EF1" w:rsidRDefault="005A0EF1" w:rsidP="00B40054">
      <w:pPr>
        <w:spacing w:before="120" w:after="120"/>
        <w:rPr>
          <w:sz w:val="22"/>
          <w:szCs w:val="28"/>
        </w:rPr>
      </w:pPr>
      <w:r w:rsidRPr="005A0EF1">
        <w:rPr>
          <w:sz w:val="22"/>
          <w:szCs w:val="28"/>
        </w:rPr>
        <w:t>beantragt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2126"/>
        <w:gridCol w:w="4717"/>
      </w:tblGrid>
      <w:tr w:rsidR="005A0EF1" w14:paraId="3EF01EFB" w14:textId="77777777" w:rsidTr="00D74C9F">
        <w:trPr>
          <w:trHeight w:val="567"/>
        </w:trPr>
        <w:tc>
          <w:tcPr>
            <w:tcW w:w="7835" w:type="dxa"/>
            <w:gridSpan w:val="3"/>
            <w:vAlign w:val="center"/>
          </w:tcPr>
          <w:p w14:paraId="6F5C31D1" w14:textId="131136EE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:rsidRPr="005A0EF1" w14:paraId="096D66E1" w14:textId="77777777" w:rsidTr="005A0EF1">
        <w:trPr>
          <w:trHeight w:val="331"/>
        </w:trPr>
        <w:tc>
          <w:tcPr>
            <w:tcW w:w="7835" w:type="dxa"/>
            <w:gridSpan w:val="3"/>
          </w:tcPr>
          <w:p w14:paraId="1CE146FF" w14:textId="7777777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14"/>
                <w:szCs w:val="14"/>
              </w:rPr>
              <w:t>(</w:t>
            </w:r>
            <w:r w:rsidRPr="005A0EF1">
              <w:rPr>
                <w:spacing w:val="-8"/>
                <w:sz w:val="14"/>
                <w:szCs w:val="14"/>
              </w:rPr>
              <w:t>Bezeichnung des Schulträgers</w:t>
            </w:r>
            <w:r w:rsidRPr="005A0EF1">
              <w:rPr>
                <w:sz w:val="14"/>
                <w:szCs w:val="14"/>
              </w:rPr>
              <w:t>)</w:t>
            </w:r>
          </w:p>
        </w:tc>
      </w:tr>
      <w:tr w:rsidR="005A0EF1" w:rsidRPr="005A0EF1" w14:paraId="218EA11B" w14:textId="77777777" w:rsidTr="00D74C9F">
        <w:trPr>
          <w:trHeight w:val="567"/>
        </w:trPr>
        <w:tc>
          <w:tcPr>
            <w:tcW w:w="7835" w:type="dxa"/>
            <w:gridSpan w:val="3"/>
            <w:vAlign w:val="center"/>
          </w:tcPr>
          <w:p w14:paraId="451068BB" w14:textId="24EB8A14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:rsidRPr="005A0EF1" w14:paraId="34F2A511" w14:textId="77777777" w:rsidTr="005A0EF1">
        <w:trPr>
          <w:trHeight w:val="331"/>
        </w:trPr>
        <w:tc>
          <w:tcPr>
            <w:tcW w:w="7835" w:type="dxa"/>
            <w:gridSpan w:val="3"/>
          </w:tcPr>
          <w:p w14:paraId="77C7541C" w14:textId="7777777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14"/>
                <w:szCs w:val="14"/>
              </w:rPr>
              <w:t>(</w:t>
            </w:r>
            <w:r>
              <w:rPr>
                <w:spacing w:val="-8"/>
                <w:sz w:val="14"/>
                <w:szCs w:val="14"/>
              </w:rPr>
              <w:t>Rechtlicher Vertreter</w:t>
            </w:r>
            <w:r w:rsidRPr="005A0EF1">
              <w:rPr>
                <w:sz w:val="14"/>
                <w:szCs w:val="14"/>
              </w:rPr>
              <w:t>)</w:t>
            </w:r>
          </w:p>
        </w:tc>
      </w:tr>
      <w:tr w:rsidR="005A0EF1" w14:paraId="02B97CD7" w14:textId="77777777" w:rsidTr="00D74C9F">
        <w:trPr>
          <w:trHeight w:val="567"/>
        </w:trPr>
        <w:tc>
          <w:tcPr>
            <w:tcW w:w="992" w:type="dxa"/>
            <w:vAlign w:val="center"/>
          </w:tcPr>
          <w:p w14:paraId="5BB3506B" w14:textId="21A08F12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09211182" w14:textId="5A771EE3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4717" w:type="dxa"/>
            <w:vAlign w:val="center"/>
          </w:tcPr>
          <w:p w14:paraId="54A96CA3" w14:textId="058DA748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138F93CD" w14:textId="77777777" w:rsidTr="005A0EF1">
        <w:trPr>
          <w:trHeight w:val="269"/>
        </w:trPr>
        <w:tc>
          <w:tcPr>
            <w:tcW w:w="992" w:type="dxa"/>
          </w:tcPr>
          <w:p w14:paraId="20F6EC7E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PLZ</w:t>
            </w:r>
            <w:r w:rsidRPr="005A0EF1">
              <w:rPr>
                <w:sz w:val="14"/>
              </w:rPr>
              <w:t>)</w:t>
            </w:r>
          </w:p>
        </w:tc>
        <w:tc>
          <w:tcPr>
            <w:tcW w:w="2126" w:type="dxa"/>
          </w:tcPr>
          <w:p w14:paraId="3BDB73F2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Ort</w:t>
            </w:r>
            <w:r w:rsidRPr="005A0EF1">
              <w:rPr>
                <w:sz w:val="14"/>
              </w:rPr>
              <w:t>)</w:t>
            </w:r>
          </w:p>
        </w:tc>
        <w:tc>
          <w:tcPr>
            <w:tcW w:w="4717" w:type="dxa"/>
          </w:tcPr>
          <w:p w14:paraId="6CFBD10B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Straße</w:t>
            </w:r>
            <w:r w:rsidRPr="005A0EF1">
              <w:rPr>
                <w:sz w:val="14"/>
              </w:rPr>
              <w:t>)</w:t>
            </w:r>
          </w:p>
        </w:tc>
      </w:tr>
    </w:tbl>
    <w:p w14:paraId="0625DC3E" w14:textId="77777777" w:rsidR="00B85458" w:rsidRDefault="00343FE5" w:rsidP="004B6008">
      <w:pPr>
        <w:spacing w:before="240" w:after="240" w:line="360" w:lineRule="auto"/>
        <w:rPr>
          <w:sz w:val="22"/>
          <w:szCs w:val="22"/>
        </w:rPr>
      </w:pPr>
      <w:r w:rsidRPr="00735891">
        <w:rPr>
          <w:sz w:val="22"/>
          <w:szCs w:val="22"/>
        </w:rPr>
        <w:t>eine Zusage auf Förderung für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1"/>
        <w:gridCol w:w="8399"/>
      </w:tblGrid>
      <w:tr w:rsidR="004B6008" w14:paraId="5CF80B90" w14:textId="77777777" w:rsidTr="005E1398">
        <w:tc>
          <w:tcPr>
            <w:tcW w:w="675" w:type="dxa"/>
          </w:tcPr>
          <w:p w14:paraId="757EF5E9" w14:textId="77777777" w:rsidR="004B6008" w:rsidRDefault="004B6008" w:rsidP="005E1398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535" w:type="dxa"/>
            <w:vAlign w:val="center"/>
          </w:tcPr>
          <w:p w14:paraId="22ACDF1C" w14:textId="6AB95945" w:rsidR="004B6008" w:rsidRDefault="00E312FA" w:rsidP="00493CF5">
            <w:pPr>
              <w:rPr>
                <w:sz w:val="22"/>
                <w:szCs w:val="22"/>
              </w:rPr>
            </w:pPr>
            <w:r w:rsidRPr="00E312FA">
              <w:rPr>
                <w:spacing w:val="-10"/>
                <w:sz w:val="22"/>
              </w:rPr>
              <w:t>den Aufbau eines gebundenen Ganztagszuges an der genannten Schule für die Jahrgangs</w:t>
            </w:r>
            <w:r>
              <w:rPr>
                <w:spacing w:val="-10"/>
                <w:sz w:val="22"/>
              </w:rPr>
              <w:t xml:space="preserve">stufen </w:t>
            </w:r>
            <w:r w:rsidRPr="0050271D">
              <w:rPr>
                <w:sz w:val="22"/>
                <w:szCs w:val="22"/>
                <w:u w:val="singl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0271D">
              <w:rPr>
                <w:sz w:val="22"/>
                <w:szCs w:val="22"/>
                <w:u w:val="single"/>
              </w:rPr>
              <w:instrText xml:space="preserve"> FORMTEXT </w:instrText>
            </w:r>
            <w:r w:rsidRPr="0050271D">
              <w:rPr>
                <w:sz w:val="22"/>
                <w:szCs w:val="22"/>
                <w:u w:val="single"/>
              </w:rPr>
            </w:r>
            <w:r w:rsidRPr="0050271D">
              <w:rPr>
                <w:sz w:val="22"/>
                <w:szCs w:val="22"/>
                <w:u w:val="single"/>
              </w:rPr>
              <w:fldChar w:fldCharType="separate"/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Pr="0050271D">
              <w:rPr>
                <w:sz w:val="22"/>
                <w:szCs w:val="22"/>
                <w:u w:val="single"/>
              </w:rPr>
              <w:fldChar w:fldCharType="end"/>
            </w:r>
            <w:r>
              <w:rPr>
                <w:spacing w:val="-10"/>
                <w:sz w:val="22"/>
              </w:rPr>
              <w:t xml:space="preserve"> bis </w:t>
            </w:r>
            <w:r w:rsidRPr="0050271D">
              <w:rPr>
                <w:sz w:val="22"/>
                <w:szCs w:val="22"/>
                <w:u w:val="singl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0271D">
              <w:rPr>
                <w:sz w:val="22"/>
                <w:szCs w:val="22"/>
                <w:u w:val="single"/>
              </w:rPr>
              <w:instrText xml:space="preserve"> FORMTEXT </w:instrText>
            </w:r>
            <w:r w:rsidRPr="0050271D">
              <w:rPr>
                <w:sz w:val="22"/>
                <w:szCs w:val="22"/>
                <w:u w:val="single"/>
              </w:rPr>
            </w:r>
            <w:r w:rsidRPr="0050271D">
              <w:rPr>
                <w:sz w:val="22"/>
                <w:szCs w:val="22"/>
                <w:u w:val="single"/>
              </w:rPr>
              <w:fldChar w:fldCharType="separate"/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Pr="0050271D">
              <w:rPr>
                <w:sz w:val="22"/>
                <w:szCs w:val="22"/>
                <w:u w:val="single"/>
              </w:rPr>
              <w:fldChar w:fldCharType="end"/>
            </w:r>
            <w:r w:rsidRPr="00E312FA">
              <w:rPr>
                <w:spacing w:val="-10"/>
                <w:sz w:val="22"/>
              </w:rPr>
              <w:t xml:space="preserve"> </w:t>
            </w:r>
          </w:p>
        </w:tc>
      </w:tr>
    </w:tbl>
    <w:p w14:paraId="32E07DB6" w14:textId="77777777" w:rsidR="004B6008" w:rsidRPr="00423CC2" w:rsidRDefault="004B6008" w:rsidP="004B6008">
      <w:pPr>
        <w:spacing w:after="240"/>
        <w:rPr>
          <w:sz w:val="22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1"/>
        <w:gridCol w:w="8399"/>
      </w:tblGrid>
      <w:tr w:rsidR="004B6008" w14:paraId="0EB20917" w14:textId="77777777" w:rsidTr="005E1398">
        <w:tc>
          <w:tcPr>
            <w:tcW w:w="675" w:type="dxa"/>
          </w:tcPr>
          <w:p w14:paraId="69438642" w14:textId="77777777" w:rsidR="004B6008" w:rsidRDefault="004B6008" w:rsidP="005E1398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535" w:type="dxa"/>
          </w:tcPr>
          <w:p w14:paraId="5E827554" w14:textId="77777777" w:rsidR="004B6008" w:rsidRPr="00287F2F" w:rsidRDefault="004B6008" w:rsidP="005E1398">
            <w:pPr>
              <w:rPr>
                <w:sz w:val="18"/>
                <w:szCs w:val="22"/>
              </w:rPr>
            </w:pPr>
          </w:p>
          <w:p w14:paraId="4DDC122C" w14:textId="7113F79E" w:rsidR="004B6008" w:rsidRDefault="004B6008" w:rsidP="005E13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Pr="00735891">
              <w:rPr>
                <w:sz w:val="22"/>
                <w:szCs w:val="22"/>
              </w:rPr>
              <w:t>onstige</w:t>
            </w:r>
            <w:r>
              <w:rPr>
                <w:sz w:val="22"/>
                <w:szCs w:val="22"/>
              </w:rPr>
              <w:t>s</w:t>
            </w:r>
            <w:r w:rsidRPr="00735891">
              <w:rPr>
                <w:sz w:val="22"/>
                <w:szCs w:val="22"/>
              </w:rPr>
              <w:t xml:space="preserve">: </w:t>
            </w:r>
            <w:r w:rsidRPr="00735891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FORMTEXT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="0061357C">
              <w:rPr>
                <w:noProof/>
                <w:sz w:val="22"/>
                <w:szCs w:val="22"/>
              </w:rPr>
              <w:t> </w:t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</w:tr>
    </w:tbl>
    <w:p w14:paraId="5F13686F" w14:textId="77777777" w:rsidR="004B6008" w:rsidRDefault="004B6008" w:rsidP="004B6008">
      <w:pPr>
        <w:spacing w:line="480" w:lineRule="auto"/>
        <w:rPr>
          <w:sz w:val="22"/>
          <w:szCs w:val="22"/>
        </w:rPr>
      </w:pPr>
    </w:p>
    <w:p w14:paraId="069A4331" w14:textId="51525E6F" w:rsidR="004B6008" w:rsidRDefault="004B6008" w:rsidP="004B6008">
      <w:pPr>
        <w:spacing w:line="480" w:lineRule="auto"/>
        <w:rPr>
          <w:sz w:val="22"/>
          <w:szCs w:val="22"/>
        </w:rPr>
      </w:pPr>
      <w:r w:rsidRPr="0050271D">
        <w:rPr>
          <w:sz w:val="22"/>
          <w:szCs w:val="22"/>
        </w:rPr>
        <w:t>zum Schuljahr</w:t>
      </w:r>
      <w:r>
        <w:rPr>
          <w:sz w:val="22"/>
          <w:szCs w:val="22"/>
        </w:rPr>
        <w:t xml:space="preserve"> </w:t>
      </w:r>
      <w:r w:rsidRPr="0050271D">
        <w:rPr>
          <w:sz w:val="22"/>
          <w:szCs w:val="22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50271D">
        <w:rPr>
          <w:sz w:val="22"/>
          <w:szCs w:val="22"/>
          <w:u w:val="single"/>
        </w:rPr>
        <w:instrText xml:space="preserve"> FORMTEXT </w:instrText>
      </w:r>
      <w:r w:rsidRPr="0050271D">
        <w:rPr>
          <w:sz w:val="22"/>
          <w:szCs w:val="22"/>
          <w:u w:val="single"/>
        </w:rPr>
      </w:r>
      <w:r w:rsidRPr="0050271D">
        <w:rPr>
          <w:sz w:val="22"/>
          <w:szCs w:val="22"/>
          <w:u w:val="single"/>
        </w:rPr>
        <w:fldChar w:fldCharType="separate"/>
      </w:r>
      <w:r w:rsidR="0061357C">
        <w:rPr>
          <w:noProof/>
          <w:sz w:val="22"/>
          <w:szCs w:val="22"/>
          <w:u w:val="single"/>
        </w:rPr>
        <w:t> </w:t>
      </w:r>
      <w:r w:rsidR="0061357C">
        <w:rPr>
          <w:noProof/>
          <w:sz w:val="22"/>
          <w:szCs w:val="22"/>
          <w:u w:val="single"/>
        </w:rPr>
        <w:t> </w:t>
      </w:r>
      <w:r w:rsidR="0061357C">
        <w:rPr>
          <w:noProof/>
          <w:sz w:val="22"/>
          <w:szCs w:val="22"/>
          <w:u w:val="single"/>
        </w:rPr>
        <w:t> </w:t>
      </w:r>
      <w:r w:rsidR="0061357C">
        <w:rPr>
          <w:noProof/>
          <w:sz w:val="22"/>
          <w:szCs w:val="22"/>
          <w:u w:val="single"/>
        </w:rPr>
        <w:t> </w:t>
      </w:r>
      <w:r w:rsidR="0061357C">
        <w:rPr>
          <w:noProof/>
          <w:sz w:val="22"/>
          <w:szCs w:val="22"/>
          <w:u w:val="single"/>
        </w:rPr>
        <w:t> </w:t>
      </w:r>
      <w:r w:rsidRPr="0050271D">
        <w:rPr>
          <w:sz w:val="22"/>
          <w:szCs w:val="22"/>
          <w:u w:val="single"/>
        </w:rPr>
        <w:fldChar w:fldCharType="end"/>
      </w:r>
      <w:r w:rsidRPr="0050271D">
        <w:rPr>
          <w:sz w:val="22"/>
          <w:szCs w:val="22"/>
        </w:rPr>
        <w:t xml:space="preserve">, beginnend mit einer Klasse der Jahrgangsstufe </w:t>
      </w:r>
      <w:r w:rsidRPr="0050271D">
        <w:rPr>
          <w:sz w:val="22"/>
          <w:szCs w:val="22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50271D">
        <w:rPr>
          <w:sz w:val="22"/>
          <w:szCs w:val="22"/>
          <w:u w:val="single"/>
        </w:rPr>
        <w:instrText xml:space="preserve"> FORMTEXT </w:instrText>
      </w:r>
      <w:r w:rsidRPr="0050271D">
        <w:rPr>
          <w:sz w:val="22"/>
          <w:szCs w:val="22"/>
          <w:u w:val="single"/>
        </w:rPr>
      </w:r>
      <w:r w:rsidRPr="0050271D">
        <w:rPr>
          <w:sz w:val="22"/>
          <w:szCs w:val="22"/>
          <w:u w:val="single"/>
        </w:rPr>
        <w:fldChar w:fldCharType="separate"/>
      </w:r>
      <w:r w:rsidR="0061357C">
        <w:rPr>
          <w:noProof/>
          <w:sz w:val="22"/>
          <w:szCs w:val="22"/>
          <w:u w:val="single"/>
        </w:rPr>
        <w:t> </w:t>
      </w:r>
      <w:r w:rsidR="0061357C">
        <w:rPr>
          <w:noProof/>
          <w:sz w:val="22"/>
          <w:szCs w:val="22"/>
          <w:u w:val="single"/>
        </w:rPr>
        <w:t> </w:t>
      </w:r>
      <w:r w:rsidR="0061357C">
        <w:rPr>
          <w:noProof/>
          <w:sz w:val="22"/>
          <w:szCs w:val="22"/>
          <w:u w:val="single"/>
        </w:rPr>
        <w:t> </w:t>
      </w:r>
      <w:r w:rsidR="0061357C">
        <w:rPr>
          <w:noProof/>
          <w:sz w:val="22"/>
          <w:szCs w:val="22"/>
          <w:u w:val="single"/>
        </w:rPr>
        <w:t> </w:t>
      </w:r>
      <w:r w:rsidR="0061357C">
        <w:rPr>
          <w:noProof/>
          <w:sz w:val="22"/>
          <w:szCs w:val="22"/>
          <w:u w:val="single"/>
        </w:rPr>
        <w:t> </w:t>
      </w:r>
      <w:r w:rsidRPr="0050271D">
        <w:rPr>
          <w:sz w:val="22"/>
          <w:szCs w:val="22"/>
          <w:u w:val="single"/>
        </w:rPr>
        <w:fldChar w:fldCharType="end"/>
      </w:r>
      <w:r w:rsidRPr="0050271D">
        <w:rPr>
          <w:sz w:val="22"/>
          <w:szCs w:val="22"/>
        </w:rPr>
        <w:t xml:space="preserve"> .</w:t>
      </w:r>
    </w:p>
    <w:p w14:paraId="6710729C" w14:textId="77777777" w:rsidR="004B6008" w:rsidRDefault="004B6008" w:rsidP="004B6008">
      <w:pPr>
        <w:spacing w:after="240" w:line="480" w:lineRule="auto"/>
        <w:rPr>
          <w:sz w:val="22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"/>
        <w:gridCol w:w="985"/>
        <w:gridCol w:w="565"/>
        <w:gridCol w:w="6987"/>
      </w:tblGrid>
      <w:tr w:rsidR="004B6008" w14:paraId="782F4DC8" w14:textId="77777777" w:rsidTr="005E1398">
        <w:trPr>
          <w:trHeight w:val="467"/>
        </w:trPr>
        <w:tc>
          <w:tcPr>
            <w:tcW w:w="9210" w:type="dxa"/>
            <w:gridSpan w:val="4"/>
            <w:vAlign w:val="center"/>
          </w:tcPr>
          <w:p w14:paraId="7D09B345" w14:textId="77777777" w:rsidR="004B6008" w:rsidRPr="00B33280" w:rsidRDefault="004B6008" w:rsidP="005E1398">
            <w:pPr>
              <w:rPr>
                <w:spacing w:val="-10"/>
                <w:sz w:val="22"/>
                <w:szCs w:val="22"/>
              </w:rPr>
            </w:pPr>
            <w:r>
              <w:rPr>
                <w:sz w:val="22"/>
                <w:szCs w:val="22"/>
              </w:rPr>
              <w:t>An der oben genannten Schule ist bereits ein gebundenes Ganztagsangebot eingerichtet</w:t>
            </w:r>
            <w:r w:rsidR="00ED7AD9">
              <w:rPr>
                <w:sz w:val="22"/>
                <w:szCs w:val="22"/>
              </w:rPr>
              <w:t>:</w:t>
            </w:r>
          </w:p>
        </w:tc>
      </w:tr>
      <w:tr w:rsidR="004B6008" w14:paraId="54628F0A" w14:textId="77777777" w:rsidTr="00C91307">
        <w:trPr>
          <w:trHeight w:hRule="exact" w:val="1493"/>
        </w:trPr>
        <w:tc>
          <w:tcPr>
            <w:tcW w:w="534" w:type="dxa"/>
          </w:tcPr>
          <w:p w14:paraId="49C7EB44" w14:textId="77777777" w:rsidR="004B6008" w:rsidRDefault="004B6008" w:rsidP="00C91307">
            <w:pPr>
              <w:spacing w:before="120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14:paraId="1599620D" w14:textId="77777777" w:rsidR="004B6008" w:rsidRDefault="004B6008" w:rsidP="00C91307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Nein</w:t>
            </w:r>
          </w:p>
        </w:tc>
        <w:tc>
          <w:tcPr>
            <w:tcW w:w="567" w:type="dxa"/>
          </w:tcPr>
          <w:p w14:paraId="3853581A" w14:textId="77777777" w:rsidR="004B6008" w:rsidRDefault="004B6008" w:rsidP="00C91307">
            <w:pPr>
              <w:spacing w:before="120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7117" w:type="dxa"/>
          </w:tcPr>
          <w:p w14:paraId="7067ACF1" w14:textId="20A1D2AA" w:rsidR="004B6008" w:rsidRDefault="004B6008" w:rsidP="00C91307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Ja, nämlich </w:t>
            </w:r>
            <w:r w:rsidRPr="0050271D">
              <w:rPr>
                <w:sz w:val="22"/>
                <w:szCs w:val="22"/>
                <w:u w:val="singl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0271D">
              <w:rPr>
                <w:sz w:val="22"/>
                <w:szCs w:val="22"/>
                <w:u w:val="single"/>
              </w:rPr>
              <w:instrText xml:space="preserve"> FORMTEXT </w:instrText>
            </w:r>
            <w:r w:rsidRPr="0050271D">
              <w:rPr>
                <w:sz w:val="22"/>
                <w:szCs w:val="22"/>
                <w:u w:val="single"/>
              </w:rPr>
            </w:r>
            <w:r w:rsidRPr="0050271D">
              <w:rPr>
                <w:sz w:val="22"/>
                <w:szCs w:val="22"/>
                <w:u w:val="single"/>
              </w:rPr>
              <w:fldChar w:fldCharType="separate"/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="0061357C">
              <w:rPr>
                <w:noProof/>
                <w:sz w:val="22"/>
                <w:szCs w:val="22"/>
                <w:u w:val="single"/>
              </w:rPr>
              <w:t> </w:t>
            </w:r>
            <w:r w:rsidRPr="0050271D">
              <w:rPr>
                <w:sz w:val="22"/>
                <w:szCs w:val="22"/>
                <w:u w:val="single"/>
              </w:rPr>
              <w:fldChar w:fldCharType="end"/>
            </w:r>
            <w:r>
              <w:rPr>
                <w:sz w:val="22"/>
                <w:szCs w:val="22"/>
                <w:u w:val="single"/>
              </w:rPr>
              <w:t xml:space="preserve"> </w:t>
            </w:r>
          </w:p>
        </w:tc>
      </w:tr>
    </w:tbl>
    <w:p w14:paraId="64164547" w14:textId="77777777" w:rsidR="00D74C9F" w:rsidRDefault="00D74C9F">
      <w:pPr>
        <w:rPr>
          <w:sz w:val="22"/>
        </w:rPr>
      </w:pPr>
      <w:r>
        <w:rPr>
          <w:sz w:val="22"/>
        </w:rPr>
        <w:br w:type="page"/>
      </w:r>
    </w:p>
    <w:p w14:paraId="456C9C0B" w14:textId="29C695A6" w:rsidR="001E49CC" w:rsidRPr="00D67B38" w:rsidRDefault="001E49CC" w:rsidP="00B2676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rPr>
          <w:sz w:val="22"/>
        </w:rPr>
      </w:pPr>
      <w:r w:rsidRPr="00D67B38">
        <w:rPr>
          <w:sz w:val="22"/>
        </w:rPr>
        <w:lastRenderedPageBreak/>
        <w:t xml:space="preserve">Der unterzeichnende Schulträger erklärt sein </w:t>
      </w:r>
      <w:r w:rsidRPr="0061357C">
        <w:rPr>
          <w:sz w:val="22"/>
        </w:rPr>
        <w:t xml:space="preserve">Einverständnis mit den in der Bekanntmachung </w:t>
      </w:r>
      <w:r w:rsidR="00826DB0" w:rsidRPr="0061357C">
        <w:rPr>
          <w:sz w:val="22"/>
        </w:rPr>
        <w:t xml:space="preserve">„Gebundene Ganztagsangebote an Schulen“ des Bayerischen Staatsministeriums für Unterricht und Kultus vom 23.01.2026 (Az. III.4-BO4207.6.1/70) </w:t>
      </w:r>
      <w:r w:rsidRPr="0061357C">
        <w:rPr>
          <w:sz w:val="22"/>
          <w:szCs w:val="22"/>
        </w:rPr>
        <w:t>und</w:t>
      </w:r>
      <w:r w:rsidRPr="00CD1E02">
        <w:rPr>
          <w:sz w:val="22"/>
          <w:szCs w:val="22"/>
        </w:rPr>
        <w:t xml:space="preserve"> den im kultusministeriellen Schreiben zum Antrags</w:t>
      </w:r>
      <w:r w:rsidRPr="00D67B38">
        <w:rPr>
          <w:sz w:val="22"/>
        </w:rPr>
        <w:t>verfahren festgelegten Bestimmungen zur gebundenen Ganztagsschule.</w:t>
      </w:r>
    </w:p>
    <w:p w14:paraId="72AB375F" w14:textId="77777777" w:rsidR="001E49CC" w:rsidRPr="00D67B38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t xml:space="preserve">Der unterzeichnende Schulträger erklärt sein Einverständnis damit, den für den Ganztagsbetrieb anfallenden zusätzlichen Schulaufwand im Sinne von Art. 3 des Bayerischen Schulfinanzierungsgesetzes (BaySchFG) zu tragen. </w:t>
      </w:r>
    </w:p>
    <w:p w14:paraId="2D782E80" w14:textId="77777777" w:rsidR="001E49CC" w:rsidRPr="00D67B38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t>Dem unterzeichnenden Schulträger ist bekannt, dass der Freistaat die Bewilligung der staatlichen Stunden- bzw. Mittelausstattung für den gebundenen Ganztagszug widerrufen kann, wenn die Zuwendungsvoraussetzungen nicht vorliegen oder entfallen.</w:t>
      </w:r>
    </w:p>
    <w:p w14:paraId="769CA90E" w14:textId="77777777" w:rsidR="00274E37" w:rsidRPr="00D67B38" w:rsidRDefault="008806D7" w:rsidP="00C57700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sz w:val="22"/>
        </w:rPr>
      </w:pPr>
      <w:r w:rsidRPr="00D67B38">
        <w:rPr>
          <w:sz w:val="22"/>
        </w:rPr>
        <w:t>Folgende</w:t>
      </w:r>
      <w:r w:rsidR="00CB2042" w:rsidRPr="00D67B38">
        <w:rPr>
          <w:sz w:val="22"/>
        </w:rPr>
        <w:t xml:space="preserve"> erforderliche</w:t>
      </w:r>
      <w:r w:rsidR="00274E37" w:rsidRPr="00D67B38">
        <w:rPr>
          <w:b/>
          <w:sz w:val="22"/>
        </w:rPr>
        <w:t xml:space="preserve"> Anlagen</w:t>
      </w:r>
      <w:r w:rsidRPr="00D67B38">
        <w:rPr>
          <w:b/>
          <w:sz w:val="22"/>
        </w:rPr>
        <w:t xml:space="preserve"> </w:t>
      </w:r>
      <w:r w:rsidRPr="00D67B38">
        <w:rPr>
          <w:sz w:val="22"/>
        </w:rPr>
        <w:t>sind beigefügt:</w:t>
      </w:r>
    </w:p>
    <w:p w14:paraId="730E8601" w14:textId="2353B582" w:rsidR="00083C40" w:rsidRPr="00250BEF" w:rsidRDefault="00083C40" w:rsidP="00250BEF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250BEF">
        <w:rPr>
          <w:sz w:val="22"/>
          <w:u w:val="single"/>
        </w:rPr>
        <w:t>Pädagogisches Konzept</w:t>
      </w:r>
      <w:r w:rsidRPr="00250BEF">
        <w:rPr>
          <w:sz w:val="22"/>
        </w:rPr>
        <w:t xml:space="preserve"> für das beantragte Ganztagsangebot</w:t>
      </w:r>
    </w:p>
    <w:p w14:paraId="588421D1" w14:textId="08C0E38F" w:rsidR="00083C40" w:rsidRPr="00ED7AD9" w:rsidRDefault="00083C40" w:rsidP="00ED7AD9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250BEF">
        <w:rPr>
          <w:sz w:val="22"/>
          <w:u w:val="single"/>
        </w:rPr>
        <w:t>Stundenplanentwurf</w:t>
      </w:r>
      <w:r w:rsidRPr="00250BEF">
        <w:rPr>
          <w:sz w:val="22"/>
        </w:rPr>
        <w:t xml:space="preserve"> für</w:t>
      </w:r>
      <w:r w:rsidR="00B81905" w:rsidRPr="00250BEF">
        <w:rPr>
          <w:sz w:val="22"/>
        </w:rPr>
        <w:t xml:space="preserve"> das beantragte Ganztagsangebot</w:t>
      </w:r>
      <w:r w:rsidR="00ED7AD9">
        <w:rPr>
          <w:sz w:val="22"/>
        </w:rPr>
        <w:t xml:space="preserve"> </w:t>
      </w:r>
      <w:r w:rsidRPr="0061357C">
        <w:rPr>
          <w:sz w:val="22"/>
        </w:rPr>
        <w:t xml:space="preserve">mit </w:t>
      </w:r>
      <w:r w:rsidR="00826DB0" w:rsidRPr="0061357C">
        <w:rPr>
          <w:sz w:val="22"/>
          <w:shd w:val="clear" w:color="auto" w:fill="FFFFFF" w:themeFill="background1"/>
        </w:rPr>
        <w:t xml:space="preserve">farbiger </w:t>
      </w:r>
      <w:r w:rsidRPr="0061357C">
        <w:rPr>
          <w:sz w:val="22"/>
          <w:shd w:val="clear" w:color="auto" w:fill="FFFFFF" w:themeFill="background1"/>
        </w:rPr>
        <w:t>Kennzeichnung</w:t>
      </w:r>
      <w:r w:rsidRPr="00ED7AD9">
        <w:rPr>
          <w:sz w:val="22"/>
        </w:rPr>
        <w:t xml:space="preserve"> der z</w:t>
      </w:r>
      <w:r w:rsidR="00907C27" w:rsidRPr="00ED7AD9">
        <w:rPr>
          <w:sz w:val="22"/>
        </w:rPr>
        <w:t>usätzlichen Lehrerwochenstunden</w:t>
      </w:r>
      <w:r w:rsidR="00ED7AD9">
        <w:rPr>
          <w:sz w:val="22"/>
        </w:rPr>
        <w:t xml:space="preserve"> und</w:t>
      </w:r>
      <w:r w:rsidR="00ED7AD9" w:rsidRPr="00ED7AD9">
        <w:rPr>
          <w:sz w:val="22"/>
        </w:rPr>
        <w:t xml:space="preserve"> </w:t>
      </w:r>
      <w:r w:rsidR="00ED7AD9">
        <w:rPr>
          <w:sz w:val="22"/>
        </w:rPr>
        <w:t xml:space="preserve">geplanter </w:t>
      </w:r>
      <w:r w:rsidR="00ED7AD9" w:rsidRPr="00ED7AD9">
        <w:rPr>
          <w:sz w:val="22"/>
        </w:rPr>
        <w:t>Angebote</w:t>
      </w:r>
      <w:r w:rsidR="00ED7AD9">
        <w:rPr>
          <w:sz w:val="22"/>
        </w:rPr>
        <w:t xml:space="preserve"> der</w:t>
      </w:r>
      <w:r w:rsidR="00ED7AD9" w:rsidRPr="00ED7AD9">
        <w:rPr>
          <w:sz w:val="22"/>
        </w:rPr>
        <w:t xml:space="preserve"> </w:t>
      </w:r>
      <w:r w:rsidR="00ED7AD9">
        <w:rPr>
          <w:sz w:val="22"/>
        </w:rPr>
        <w:t>pädagogischen Kräfte</w:t>
      </w:r>
    </w:p>
    <w:p w14:paraId="60122A90" w14:textId="77777777" w:rsidR="00083C40" w:rsidRPr="00D67B38" w:rsidRDefault="00083C40" w:rsidP="00250BEF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D67B38">
        <w:rPr>
          <w:sz w:val="22"/>
          <w:u w:val="single"/>
        </w:rPr>
        <w:t>5-Jahres-Statistik</w:t>
      </w:r>
      <w:r w:rsidRPr="00D67B38">
        <w:rPr>
          <w:sz w:val="22"/>
        </w:rPr>
        <w:t xml:space="preserve"> der </w:t>
      </w:r>
      <w:r w:rsidR="00907C27" w:rsidRPr="00D67B38">
        <w:rPr>
          <w:sz w:val="22"/>
        </w:rPr>
        <w:t>Schülerzahlen (Schülerprognose)</w:t>
      </w:r>
    </w:p>
    <w:p w14:paraId="33F7B5C6" w14:textId="77777777" w:rsidR="00083C40" w:rsidRDefault="00083C40" w:rsidP="00735891">
      <w:pPr>
        <w:spacing w:after="240" w:line="360" w:lineRule="auto"/>
        <w:ind w:left="360"/>
        <w:rPr>
          <w:sz w:val="16"/>
          <w:szCs w:val="16"/>
        </w:rPr>
      </w:pPr>
    </w:p>
    <w:p w14:paraId="41053024" w14:textId="77777777" w:rsidR="00D74C9F" w:rsidRPr="007F651F" w:rsidRDefault="00D74C9F" w:rsidP="00735891">
      <w:pPr>
        <w:spacing w:after="240" w:line="360" w:lineRule="auto"/>
        <w:ind w:left="360"/>
        <w:rPr>
          <w:sz w:val="16"/>
          <w:szCs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4"/>
        <w:gridCol w:w="4536"/>
      </w:tblGrid>
      <w:tr w:rsidR="009E7FCA" w14:paraId="66E9E849" w14:textId="77777777" w:rsidTr="007E5740">
        <w:tc>
          <w:tcPr>
            <w:tcW w:w="4606" w:type="dxa"/>
          </w:tcPr>
          <w:p w14:paraId="7F14AC4B" w14:textId="77777777" w:rsidR="009E7FCA" w:rsidRPr="00735891" w:rsidRDefault="00ED7AD9" w:rsidP="007E5740">
            <w:pPr>
              <w:spacing w:line="360" w:lineRule="auto"/>
              <w:rPr>
                <w:sz w:val="22"/>
                <w:u w:val="single"/>
              </w:rPr>
            </w:pPr>
            <w:r>
              <w:rPr>
                <w:sz w:val="22"/>
                <w:u w:val="single"/>
              </w:rPr>
              <w:t>Für den Schul</w:t>
            </w:r>
            <w:r w:rsidR="009E7FCA" w:rsidRPr="00735891">
              <w:rPr>
                <w:sz w:val="22"/>
                <w:u w:val="single"/>
              </w:rPr>
              <w:t>träger:</w:t>
            </w:r>
          </w:p>
        </w:tc>
        <w:tc>
          <w:tcPr>
            <w:tcW w:w="4606" w:type="dxa"/>
          </w:tcPr>
          <w:p w14:paraId="5722A391" w14:textId="77777777" w:rsidR="009E7FCA" w:rsidRPr="00735891" w:rsidRDefault="009E7FCA" w:rsidP="007E5740">
            <w:pPr>
              <w:spacing w:line="360" w:lineRule="auto"/>
              <w:rPr>
                <w:sz w:val="22"/>
              </w:rPr>
            </w:pPr>
            <w:r w:rsidRPr="00735891">
              <w:rPr>
                <w:sz w:val="22"/>
                <w:u w:val="single"/>
              </w:rPr>
              <w:t>Für die Schule:</w:t>
            </w:r>
            <w:r w:rsidRPr="00735891">
              <w:rPr>
                <w:sz w:val="22"/>
              </w:rPr>
              <w:t xml:space="preserve"> </w:t>
            </w:r>
          </w:p>
        </w:tc>
      </w:tr>
      <w:tr w:rsidR="009E7FCA" w14:paraId="465EAA48" w14:textId="77777777" w:rsidTr="007E5740">
        <w:tc>
          <w:tcPr>
            <w:tcW w:w="4606" w:type="dxa"/>
          </w:tcPr>
          <w:p w14:paraId="368126F7" w14:textId="77777777" w:rsidR="009E7FCA" w:rsidRPr="00B81905" w:rsidRDefault="009E7FCA" w:rsidP="007E5740">
            <w:pPr>
              <w:spacing w:line="360" w:lineRule="auto"/>
              <w:rPr>
                <w:sz w:val="12"/>
              </w:rPr>
            </w:pPr>
          </w:p>
          <w:p w14:paraId="13C0A188" w14:textId="6A468D1C" w:rsidR="009E7FCA" w:rsidRDefault="009E7FCA" w:rsidP="007E5740">
            <w:pPr>
              <w:spacing w:line="360" w:lineRule="auto"/>
            </w:pP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4896" behindDoc="0" locked="0" layoutInCell="1" allowOverlap="1" wp14:anchorId="3157D38A" wp14:editId="115B1B1E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18" name="Gerade Verbindung mit Pfeil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D39B7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18" o:spid="_x0000_s1026" type="#_x0000_t32" style="position:absolute;margin-left:-2.05pt;margin-top:17.1pt;width:214.5pt;height:0;z-index:2516648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Dky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6001A30A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39D89F29" w14:textId="35FF6DAC" w:rsidR="009E7FCA" w:rsidRPr="00B81905" w:rsidRDefault="009E7FCA" w:rsidP="007E5740">
            <w:pPr>
              <w:spacing w:line="360" w:lineRule="auto"/>
              <w:rPr>
                <w:sz w:val="22"/>
              </w:rPr>
            </w:pPr>
            <w:r w:rsidRPr="00B81905">
              <w:rPr>
                <w:noProof/>
                <w:sz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3872" behindDoc="0" locked="0" layoutInCell="1" allowOverlap="1" wp14:anchorId="6F2C1A66" wp14:editId="09FDA65B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17" name="Gerade Verbindung mit Pfeil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146492" id="Gerade Verbindung mit Pfeil 17" o:spid="_x0000_s1026" type="#_x0000_t32" style="position:absolute;margin-left:-2.35pt;margin-top:17.35pt;width:214.5pt;height:0;z-index:251663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/QD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"/>
                  </w:pict>
                </mc:Fallback>
              </mc:AlternateContent>
            </w: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</w:p>
        </w:tc>
      </w:tr>
      <w:tr w:rsidR="009E7FCA" w14:paraId="3307D4CF" w14:textId="77777777" w:rsidTr="007E5740">
        <w:tc>
          <w:tcPr>
            <w:tcW w:w="4606" w:type="dxa"/>
          </w:tcPr>
          <w:p w14:paraId="38B76373" w14:textId="77777777" w:rsidR="009E7FCA" w:rsidRPr="00735891" w:rsidRDefault="009E7FCA" w:rsidP="007E5740">
            <w:pPr>
              <w:spacing w:line="36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(Ort, Datum)</w:t>
            </w:r>
          </w:p>
        </w:tc>
        <w:tc>
          <w:tcPr>
            <w:tcW w:w="4606" w:type="dxa"/>
          </w:tcPr>
          <w:p w14:paraId="6E6EFDB4" w14:textId="77777777" w:rsidR="009E7FCA" w:rsidRPr="00735891" w:rsidRDefault="009E7FCA" w:rsidP="007E5740">
            <w:pPr>
              <w:spacing w:line="36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(Ort, Datum)</w:t>
            </w:r>
          </w:p>
        </w:tc>
      </w:tr>
      <w:tr w:rsidR="009E7FCA" w14:paraId="7E83FC40" w14:textId="77777777" w:rsidTr="007E5740">
        <w:tc>
          <w:tcPr>
            <w:tcW w:w="4606" w:type="dxa"/>
          </w:tcPr>
          <w:p w14:paraId="4E7BCAC3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7E1E7234" w14:textId="7E1B0B83" w:rsidR="009E7FCA" w:rsidRDefault="009E7FCA" w:rsidP="007E5740">
            <w:pPr>
              <w:spacing w:line="360" w:lineRule="auto"/>
            </w:pP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6944" behindDoc="0" locked="0" layoutInCell="1" allowOverlap="1" wp14:anchorId="62E3A8BA" wp14:editId="52CCE633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19" name="Gerade Verbindung mit Pfeil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4896EE" id="Gerade Verbindung mit Pfeil 19" o:spid="_x0000_s1026" type="#_x0000_t32" style="position:absolute;margin-left:-2.05pt;margin-top:17.1pt;width:214.5pt;height:0;z-index:2516669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ivs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71102D26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14A0F92D" w14:textId="7E4911DA" w:rsidR="009E7FCA" w:rsidRDefault="009E7FCA" w:rsidP="007E5740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5920" behindDoc="0" locked="0" layoutInCell="1" allowOverlap="1" wp14:anchorId="19A80B52" wp14:editId="5EC705A1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20" name="Gerade Verbindung mit Pfei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9B5F02" id="Gerade Verbindung mit Pfeil 20" o:spid="_x0000_s1026" type="#_x0000_t32" style="position:absolute;margin-left:-2.35pt;margin-top:17.35pt;width:214.5pt;height:0;z-index:251665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"/>
                  </w:pict>
                </mc:Fallback>
              </mc:AlternateContent>
            </w: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="0061357C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</w:p>
        </w:tc>
      </w:tr>
      <w:tr w:rsidR="009E7FCA" w14:paraId="2E402FB7" w14:textId="77777777" w:rsidTr="007E5740">
        <w:tc>
          <w:tcPr>
            <w:tcW w:w="4606" w:type="dxa"/>
          </w:tcPr>
          <w:p w14:paraId="28711957" w14:textId="77777777" w:rsidR="009E7FCA" w:rsidRPr="00735891" w:rsidRDefault="009E7FCA" w:rsidP="007E5740">
            <w:pPr>
              <w:spacing w:line="48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(Vorn</w:t>
            </w:r>
            <w:r w:rsidR="002F6594">
              <w:rPr>
                <w:sz w:val="14"/>
                <w:szCs w:val="14"/>
              </w:rPr>
              <w:t>ame</w:t>
            </w:r>
            <w:r w:rsidRPr="00735891">
              <w:rPr>
                <w:sz w:val="14"/>
                <w:szCs w:val="14"/>
              </w:rPr>
              <w:t xml:space="preserve"> Name, Funktion)</w:t>
            </w:r>
          </w:p>
        </w:tc>
        <w:tc>
          <w:tcPr>
            <w:tcW w:w="4606" w:type="dxa"/>
          </w:tcPr>
          <w:p w14:paraId="15E5DC46" w14:textId="77777777" w:rsidR="009E7FCA" w:rsidRPr="00735891" w:rsidRDefault="002F6594" w:rsidP="007E5740">
            <w:pPr>
              <w:spacing w:line="48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(Vorname</w:t>
            </w:r>
            <w:r w:rsidR="009E7FCA" w:rsidRPr="00735891">
              <w:rPr>
                <w:sz w:val="14"/>
                <w:szCs w:val="14"/>
              </w:rPr>
              <w:t xml:space="preserve"> Name, Amtsbezeichnung)</w:t>
            </w:r>
          </w:p>
        </w:tc>
      </w:tr>
      <w:tr w:rsidR="009E7FCA" w14:paraId="227F9002" w14:textId="77777777" w:rsidTr="007E5740">
        <w:tc>
          <w:tcPr>
            <w:tcW w:w="4606" w:type="dxa"/>
          </w:tcPr>
          <w:p w14:paraId="6F73417D" w14:textId="77777777" w:rsidR="009E7FCA" w:rsidRPr="00B81905" w:rsidRDefault="009E7FCA" w:rsidP="00B81905">
            <w:pPr>
              <w:rPr>
                <w:sz w:val="22"/>
              </w:rPr>
            </w:pPr>
          </w:p>
          <w:p w14:paraId="33A45996" w14:textId="77777777" w:rsidR="009E7FCA" w:rsidRPr="00B81905" w:rsidRDefault="009E7FCA" w:rsidP="00B81905">
            <w:pPr>
              <w:rPr>
                <w:sz w:val="22"/>
              </w:rPr>
            </w:pPr>
          </w:p>
          <w:p w14:paraId="430DAF07" w14:textId="77777777" w:rsidR="009E7FCA" w:rsidRDefault="009E7FCA" w:rsidP="007E5740">
            <w:pPr>
              <w:spacing w:line="360" w:lineRule="auto"/>
            </w:pPr>
            <w:r w:rsidRPr="00B81905">
              <w:rPr>
                <w:noProof/>
                <w:sz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8992" behindDoc="0" locked="0" layoutInCell="1" allowOverlap="1" wp14:anchorId="142FDE36" wp14:editId="0B6C869A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21" name="Gerade Verbindung mit Pfeil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D3FF89" id="Gerade Verbindung mit Pfeil 21" o:spid="_x0000_s1026" type="#_x0000_t32" style="position:absolute;margin-left:-2.05pt;margin-top:17.1pt;width:214.5pt;height:0;z-index:2516689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7F0069B8" w14:textId="77777777" w:rsidR="009E7FCA" w:rsidRPr="00B81905" w:rsidRDefault="009E7FCA" w:rsidP="00B81905">
            <w:pPr>
              <w:rPr>
                <w:sz w:val="22"/>
              </w:rPr>
            </w:pPr>
          </w:p>
          <w:p w14:paraId="4DE4B14D" w14:textId="77777777" w:rsidR="009E7FCA" w:rsidRPr="00B81905" w:rsidRDefault="009E7FCA" w:rsidP="00B81905">
            <w:pPr>
              <w:rPr>
                <w:sz w:val="22"/>
              </w:rPr>
            </w:pPr>
          </w:p>
          <w:p w14:paraId="5972C1BF" w14:textId="77777777" w:rsidR="009E7FCA" w:rsidRDefault="009E7FCA" w:rsidP="007E5740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7968" behindDoc="0" locked="0" layoutInCell="1" allowOverlap="1" wp14:anchorId="5D747246" wp14:editId="5750C756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22" name="Gerade Verbindung mit Pfeil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BF46DC" id="Gerade Verbindung mit Pfeil 22" o:spid="_x0000_s1026" type="#_x0000_t32" style="position:absolute;margin-left:-2.35pt;margin-top:17.35pt;width:214.5pt;height:0;z-index:2516679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"/>
                  </w:pict>
                </mc:Fallback>
              </mc:AlternateContent>
            </w:r>
          </w:p>
        </w:tc>
      </w:tr>
      <w:tr w:rsidR="009E7FCA" w14:paraId="281879E8" w14:textId="77777777" w:rsidTr="007E5740">
        <w:tc>
          <w:tcPr>
            <w:tcW w:w="4606" w:type="dxa"/>
          </w:tcPr>
          <w:p w14:paraId="12C46B7B" w14:textId="77777777" w:rsidR="009E7FCA" w:rsidRPr="00735891" w:rsidRDefault="009E7FCA" w:rsidP="007E5740">
            <w:pPr>
              <w:spacing w:line="360" w:lineRule="auto"/>
              <w:rPr>
                <w:sz w:val="14"/>
              </w:rPr>
            </w:pPr>
            <w:r w:rsidRPr="00735891">
              <w:rPr>
                <w:i/>
                <w:sz w:val="14"/>
                <w:szCs w:val="22"/>
              </w:rPr>
              <w:t>(Un</w:t>
            </w:r>
            <w:r w:rsidR="00ED7AD9">
              <w:rPr>
                <w:i/>
                <w:sz w:val="14"/>
                <w:szCs w:val="22"/>
              </w:rPr>
              <w:t>terschrift für den Schul</w:t>
            </w:r>
            <w:r w:rsidRPr="00735891">
              <w:rPr>
                <w:i/>
                <w:sz w:val="14"/>
                <w:szCs w:val="22"/>
              </w:rPr>
              <w:t>träger, Stempel)</w:t>
            </w:r>
          </w:p>
        </w:tc>
        <w:tc>
          <w:tcPr>
            <w:tcW w:w="4606" w:type="dxa"/>
          </w:tcPr>
          <w:p w14:paraId="145BFD7E" w14:textId="77777777" w:rsidR="009E7FCA" w:rsidRPr="00735891" w:rsidRDefault="009E7FCA" w:rsidP="007E5740">
            <w:pPr>
              <w:spacing w:line="360" w:lineRule="auto"/>
              <w:rPr>
                <w:sz w:val="14"/>
              </w:rPr>
            </w:pPr>
            <w:r w:rsidRPr="00735891">
              <w:rPr>
                <w:i/>
                <w:sz w:val="14"/>
                <w:szCs w:val="22"/>
              </w:rPr>
              <w:t>(Unterschrift der Schulleitung, Stempel)</w:t>
            </w:r>
          </w:p>
        </w:tc>
      </w:tr>
    </w:tbl>
    <w:p w14:paraId="4E09766C" w14:textId="77777777" w:rsidR="00CB2042" w:rsidRPr="00CB2042" w:rsidRDefault="00CB2042" w:rsidP="00CB2042">
      <w:pPr>
        <w:ind w:left="360"/>
        <w:rPr>
          <w:i/>
          <w:sz w:val="16"/>
          <w:szCs w:val="22"/>
        </w:rPr>
      </w:pPr>
    </w:p>
    <w:sectPr w:rsidR="00CB2042" w:rsidRPr="00CB2042" w:rsidSect="004D6186">
      <w:footerReference w:type="default" r:id="rId9"/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AD969" w14:textId="77777777" w:rsidR="005F651D" w:rsidRDefault="005F651D">
      <w:r>
        <w:separator/>
      </w:r>
    </w:p>
  </w:endnote>
  <w:endnote w:type="continuationSeparator" w:id="0">
    <w:p w14:paraId="403194BF" w14:textId="77777777" w:rsidR="005F651D" w:rsidRDefault="005F6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2F8CA" w14:textId="77777777" w:rsidR="00E44C20" w:rsidRPr="00E44C20" w:rsidRDefault="00E44C20" w:rsidP="00E44C20">
    <w:pPr>
      <w:pStyle w:val="Fuzeile"/>
      <w:jc w:val="center"/>
      <w:rPr>
        <w:sz w:val="16"/>
      </w:rPr>
    </w:pPr>
    <w:r>
      <w:rPr>
        <w:sz w:val="16"/>
      </w:rPr>
      <w:t xml:space="preserve">Seite </w:t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 w:rsidR="007A7C00">
      <w:rPr>
        <w:noProof/>
        <w:sz w:val="16"/>
      </w:rPr>
      <w:t>1</w:t>
    </w:r>
    <w:r>
      <w:rPr>
        <w:sz w:val="16"/>
      </w:rPr>
      <w:fldChar w:fldCharType="end"/>
    </w:r>
    <w:r>
      <w:rPr>
        <w:sz w:val="16"/>
      </w:rPr>
      <w:t>/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 w:rsidR="007A7C00">
      <w:rPr>
        <w:noProof/>
        <w:sz w:val="16"/>
      </w:rPr>
      <w:t>2</w:t>
    </w:r>
    <w:r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7A886" w14:textId="77777777" w:rsidR="005F651D" w:rsidRDefault="005F651D">
      <w:r>
        <w:separator/>
      </w:r>
    </w:p>
  </w:footnote>
  <w:footnote w:type="continuationSeparator" w:id="0">
    <w:p w14:paraId="20E79947" w14:textId="77777777" w:rsidR="005F651D" w:rsidRDefault="005F65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94866"/>
    <w:multiLevelType w:val="hybridMultilevel"/>
    <w:tmpl w:val="95D4574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FA26C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3E56B3"/>
    <w:multiLevelType w:val="multilevel"/>
    <w:tmpl w:val="0407001D"/>
    <w:styleLink w:val="Redebausteine"/>
    <w:lvl w:ilvl="0">
      <w:start w:val="1"/>
      <w:numFmt w:val="bullet"/>
      <w:lvlText w:val="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481C1C74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9DC2778"/>
    <w:multiLevelType w:val="hybridMultilevel"/>
    <w:tmpl w:val="167612CC"/>
    <w:lvl w:ilvl="0" w:tplc="591CDD0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82D545E"/>
    <w:multiLevelType w:val="hybridMultilevel"/>
    <w:tmpl w:val="FE7A365E"/>
    <w:lvl w:ilvl="0" w:tplc="0EC04D4E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3626C8"/>
    <w:multiLevelType w:val="hybridMultilevel"/>
    <w:tmpl w:val="1EDAFC2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FA26C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84740094">
    <w:abstractNumId w:val="1"/>
  </w:num>
  <w:num w:numId="2" w16cid:durableId="1737967812">
    <w:abstractNumId w:val="0"/>
  </w:num>
  <w:num w:numId="3" w16cid:durableId="1563370159">
    <w:abstractNumId w:val="5"/>
  </w:num>
  <w:num w:numId="4" w16cid:durableId="21172867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90134013">
    <w:abstractNumId w:val="3"/>
  </w:num>
  <w:num w:numId="6" w16cid:durableId="14390597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Ngas1L1hTVfyQEkAU2mB0h1dqxPwt6u7lmn8Nj/Bu6vradYZ/E+4B+UYd1OhYCRFiI7SkyiGjRIO32NsD89qng==" w:salt="mAWYBQQ2No9cw9V8XcHZvg==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C40"/>
    <w:rsid w:val="000012EA"/>
    <w:rsid w:val="0000687B"/>
    <w:rsid w:val="000129CE"/>
    <w:rsid w:val="00026257"/>
    <w:rsid w:val="00030762"/>
    <w:rsid w:val="00033007"/>
    <w:rsid w:val="0004226C"/>
    <w:rsid w:val="00056026"/>
    <w:rsid w:val="00083C40"/>
    <w:rsid w:val="000C620D"/>
    <w:rsid w:val="000C7396"/>
    <w:rsid w:val="000D7241"/>
    <w:rsid w:val="000F2FD0"/>
    <w:rsid w:val="000F5332"/>
    <w:rsid w:val="001433FB"/>
    <w:rsid w:val="001531F3"/>
    <w:rsid w:val="00173940"/>
    <w:rsid w:val="001824EA"/>
    <w:rsid w:val="001A08BC"/>
    <w:rsid w:val="001A6193"/>
    <w:rsid w:val="001A785C"/>
    <w:rsid w:val="001B3FBA"/>
    <w:rsid w:val="001C3E47"/>
    <w:rsid w:val="001D0D12"/>
    <w:rsid w:val="001E4940"/>
    <w:rsid w:val="001E49CC"/>
    <w:rsid w:val="001F1016"/>
    <w:rsid w:val="00210C24"/>
    <w:rsid w:val="00227AAF"/>
    <w:rsid w:val="0024311F"/>
    <w:rsid w:val="00250BEF"/>
    <w:rsid w:val="00267811"/>
    <w:rsid w:val="00274E37"/>
    <w:rsid w:val="0027536F"/>
    <w:rsid w:val="00286228"/>
    <w:rsid w:val="00287F2F"/>
    <w:rsid w:val="002901E9"/>
    <w:rsid w:val="002B5B6E"/>
    <w:rsid w:val="002F168D"/>
    <w:rsid w:val="002F570F"/>
    <w:rsid w:val="002F6594"/>
    <w:rsid w:val="00304999"/>
    <w:rsid w:val="00320219"/>
    <w:rsid w:val="00343FE5"/>
    <w:rsid w:val="00344E87"/>
    <w:rsid w:val="003872A6"/>
    <w:rsid w:val="003C1E84"/>
    <w:rsid w:val="003F1F71"/>
    <w:rsid w:val="00400090"/>
    <w:rsid w:val="0040204D"/>
    <w:rsid w:val="004062B5"/>
    <w:rsid w:val="004345F3"/>
    <w:rsid w:val="004844BF"/>
    <w:rsid w:val="00493CF5"/>
    <w:rsid w:val="004B2986"/>
    <w:rsid w:val="004B2B24"/>
    <w:rsid w:val="004B6008"/>
    <w:rsid w:val="004D4145"/>
    <w:rsid w:val="004D5301"/>
    <w:rsid w:val="004D6186"/>
    <w:rsid w:val="004E1D64"/>
    <w:rsid w:val="00510F34"/>
    <w:rsid w:val="00513562"/>
    <w:rsid w:val="00513B82"/>
    <w:rsid w:val="00533781"/>
    <w:rsid w:val="005514D6"/>
    <w:rsid w:val="005679DD"/>
    <w:rsid w:val="00576477"/>
    <w:rsid w:val="00580B40"/>
    <w:rsid w:val="005846C8"/>
    <w:rsid w:val="005A0EF1"/>
    <w:rsid w:val="005A28DF"/>
    <w:rsid w:val="005C44AF"/>
    <w:rsid w:val="005D7682"/>
    <w:rsid w:val="005F651D"/>
    <w:rsid w:val="00602422"/>
    <w:rsid w:val="0061357C"/>
    <w:rsid w:val="00615182"/>
    <w:rsid w:val="00623B5C"/>
    <w:rsid w:val="0062492C"/>
    <w:rsid w:val="00643ED3"/>
    <w:rsid w:val="0067324D"/>
    <w:rsid w:val="0068577C"/>
    <w:rsid w:val="006F67E4"/>
    <w:rsid w:val="00700F1F"/>
    <w:rsid w:val="00705172"/>
    <w:rsid w:val="00712A51"/>
    <w:rsid w:val="007326FD"/>
    <w:rsid w:val="00735891"/>
    <w:rsid w:val="00743E83"/>
    <w:rsid w:val="007A7C00"/>
    <w:rsid w:val="007B1A96"/>
    <w:rsid w:val="007E50EC"/>
    <w:rsid w:val="00821CBB"/>
    <w:rsid w:val="0082228E"/>
    <w:rsid w:val="00826DB0"/>
    <w:rsid w:val="00845F8E"/>
    <w:rsid w:val="00846BB0"/>
    <w:rsid w:val="008576BE"/>
    <w:rsid w:val="00857857"/>
    <w:rsid w:val="00864D7A"/>
    <w:rsid w:val="0086559A"/>
    <w:rsid w:val="008806D7"/>
    <w:rsid w:val="00907C27"/>
    <w:rsid w:val="00921DB2"/>
    <w:rsid w:val="0092443A"/>
    <w:rsid w:val="00934C0B"/>
    <w:rsid w:val="00937C70"/>
    <w:rsid w:val="00957801"/>
    <w:rsid w:val="00966CD8"/>
    <w:rsid w:val="00982D45"/>
    <w:rsid w:val="00986AE0"/>
    <w:rsid w:val="009C2FDD"/>
    <w:rsid w:val="009D482F"/>
    <w:rsid w:val="009D5656"/>
    <w:rsid w:val="009E7DCC"/>
    <w:rsid w:val="009E7FCA"/>
    <w:rsid w:val="009F5DA1"/>
    <w:rsid w:val="00A00795"/>
    <w:rsid w:val="00A11B61"/>
    <w:rsid w:val="00A14B9B"/>
    <w:rsid w:val="00A41231"/>
    <w:rsid w:val="00A67A7E"/>
    <w:rsid w:val="00A701B4"/>
    <w:rsid w:val="00A876C8"/>
    <w:rsid w:val="00A8778B"/>
    <w:rsid w:val="00AA5F58"/>
    <w:rsid w:val="00AD6959"/>
    <w:rsid w:val="00B12A6A"/>
    <w:rsid w:val="00B23FE5"/>
    <w:rsid w:val="00B24269"/>
    <w:rsid w:val="00B2676C"/>
    <w:rsid w:val="00B31FEF"/>
    <w:rsid w:val="00B34C57"/>
    <w:rsid w:val="00B40054"/>
    <w:rsid w:val="00B77D24"/>
    <w:rsid w:val="00B81905"/>
    <w:rsid w:val="00B85458"/>
    <w:rsid w:val="00B8723D"/>
    <w:rsid w:val="00BA7DED"/>
    <w:rsid w:val="00BB44EB"/>
    <w:rsid w:val="00BE234E"/>
    <w:rsid w:val="00C0414B"/>
    <w:rsid w:val="00C228FF"/>
    <w:rsid w:val="00C25325"/>
    <w:rsid w:val="00C36C8E"/>
    <w:rsid w:val="00C4015B"/>
    <w:rsid w:val="00C57700"/>
    <w:rsid w:val="00C833A5"/>
    <w:rsid w:val="00C91307"/>
    <w:rsid w:val="00CB2042"/>
    <w:rsid w:val="00CC14D3"/>
    <w:rsid w:val="00CC1C94"/>
    <w:rsid w:val="00CC4A09"/>
    <w:rsid w:val="00CD1E02"/>
    <w:rsid w:val="00CD25A9"/>
    <w:rsid w:val="00D056A7"/>
    <w:rsid w:val="00D20A07"/>
    <w:rsid w:val="00D269D0"/>
    <w:rsid w:val="00D33BE3"/>
    <w:rsid w:val="00D4317D"/>
    <w:rsid w:val="00D44765"/>
    <w:rsid w:val="00D543BF"/>
    <w:rsid w:val="00D67B38"/>
    <w:rsid w:val="00D72791"/>
    <w:rsid w:val="00D74C9F"/>
    <w:rsid w:val="00D80EBB"/>
    <w:rsid w:val="00D81CD3"/>
    <w:rsid w:val="00D837D1"/>
    <w:rsid w:val="00D84BB4"/>
    <w:rsid w:val="00D8571C"/>
    <w:rsid w:val="00D90D9E"/>
    <w:rsid w:val="00DC640F"/>
    <w:rsid w:val="00DE4C56"/>
    <w:rsid w:val="00DF5B5A"/>
    <w:rsid w:val="00E14F46"/>
    <w:rsid w:val="00E15370"/>
    <w:rsid w:val="00E22198"/>
    <w:rsid w:val="00E312FA"/>
    <w:rsid w:val="00E44C20"/>
    <w:rsid w:val="00E702EF"/>
    <w:rsid w:val="00E8013F"/>
    <w:rsid w:val="00E908A9"/>
    <w:rsid w:val="00E960EE"/>
    <w:rsid w:val="00E97CD1"/>
    <w:rsid w:val="00EA71A4"/>
    <w:rsid w:val="00EB355A"/>
    <w:rsid w:val="00EB5DFE"/>
    <w:rsid w:val="00ED2BCA"/>
    <w:rsid w:val="00ED7AD9"/>
    <w:rsid w:val="00EF4477"/>
    <w:rsid w:val="00F00640"/>
    <w:rsid w:val="00F07BCB"/>
    <w:rsid w:val="00F17C49"/>
    <w:rsid w:val="00F42D88"/>
    <w:rsid w:val="00F46618"/>
    <w:rsid w:val="00F57420"/>
    <w:rsid w:val="00F6053F"/>
    <w:rsid w:val="00F92F27"/>
    <w:rsid w:val="00FF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9AA9C04"/>
  <w15:docId w15:val="{72261672-31ED-4570-894B-50B444F04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274E37"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customStyle="1" w:styleId="Redebausteine">
    <w:name w:val="Redebausteine"/>
    <w:basedOn w:val="KeineListe"/>
    <w:rsid w:val="000C7396"/>
    <w:pPr>
      <w:numPr>
        <w:numId w:val="1"/>
      </w:numPr>
    </w:pPr>
  </w:style>
  <w:style w:type="paragraph" w:styleId="Sprechblasentext">
    <w:name w:val="Balloon Text"/>
    <w:basedOn w:val="Standard"/>
    <w:semiHidden/>
    <w:rsid w:val="00BB44EB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semiHidden/>
    <w:rsid w:val="000C620D"/>
    <w:rPr>
      <w:sz w:val="20"/>
      <w:szCs w:val="20"/>
    </w:rPr>
  </w:style>
  <w:style w:type="character" w:styleId="Funotenzeichen">
    <w:name w:val="footnote reference"/>
    <w:semiHidden/>
    <w:rsid w:val="000C620D"/>
    <w:rPr>
      <w:vertAlign w:val="superscript"/>
    </w:rPr>
  </w:style>
  <w:style w:type="paragraph" w:styleId="Listenabsatz">
    <w:name w:val="List Paragraph"/>
    <w:basedOn w:val="Standard"/>
    <w:uiPriority w:val="34"/>
    <w:qFormat/>
    <w:rsid w:val="00083C40"/>
    <w:pPr>
      <w:ind w:left="708"/>
    </w:pPr>
  </w:style>
  <w:style w:type="table" w:styleId="Tabellenraster">
    <w:name w:val="Table Grid"/>
    <w:basedOn w:val="NormaleTabelle"/>
    <w:rsid w:val="009E7F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rsid w:val="00B8190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B81905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rsid w:val="00B8190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B81905"/>
    <w:rPr>
      <w:rFonts w:ascii="Arial" w:hAnsi="Arial" w:cs="Arial"/>
      <w:sz w:val="24"/>
      <w:szCs w:val="24"/>
    </w:rPr>
  </w:style>
  <w:style w:type="paragraph" w:styleId="berarbeitung">
    <w:name w:val="Revision"/>
    <w:hidden/>
    <w:uiPriority w:val="99"/>
    <w:semiHidden/>
    <w:rsid w:val="00CD1E02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66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-hoe-jul\Desktop\Antragsformulare\Antrag%20gebundener%20Ganztag%20staatliche%20RS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f:fields xmlns:f="http://schemas.fabasoft.com/folio/2007/fields" autoupdate="false" catsources="">
  <f:record>
    <f:field ref="doc_FSCFOLIO_1_1001_FieldDocumentNumber" text=""/>
    <f:field ref="doc_FSCFOLIO_1_1001_FieldSubject" text="" edit="true"/>
    <f:field ref="FSCFOLIO_1_1001_SignaturesFldCtx_FSCFOLIO_1_1001_FieldLastSignature" text="Schlusszeichnung"/>
    <f:field ref="FSCFOLIO_1_1001_SignaturesFldCtx_FSCFOLIO_1_1001_FieldLastSignatureBy" text="Nicklas, Philipp, Dr., StMUK"/>
    <f:field ref="FSCFOLIO_1_1001_SignaturesFldCtx_FSCFOLIO_1_1001_FieldLastSignatureAt" date="2025-02-19T13:12:28" text="19.02.2025 13:12:28"/>
    <f:field ref="FSCFOLIO_1_1001_SignaturesFldCtx_FSCFOLIO_1_1001_FieldLastSignatureRemark" text=""/>
    <f:field ref="FSCFOLIO_1_1001_FieldCurrentUser" text="Alina Rachwitz"/>
    <f:field ref="FSCFOLIO_1_1001_FieldCurrentDate" text="19.02.2025 14:03"/>
    <f:field ref="objvalidfrom" date="" text="" edit="true"/>
    <f:field ref="objvalidto" date="" text="" edit="true"/>
    <f:field ref="FSCFOLIO_1_1001_FieldReleasedVersionDate" text=""/>
    <f:field ref="FSCFOLIO_1_1001_FieldReleasedVersionNr" text=""/>
    <f:field ref="CCAPRECONFIG_15_1001_Objektname" text="Anlage 01_Antragsformular priv MS" edit="true"/>
    <f:field ref="DEPRECONFIG_15_1001_Objektname" text="Anlage 01_Antragsformular priv MS" edit="true"/>
    <f:field ref="CFGBAYERN_15_1400_FieldDocumentTitle" text="privat" edit="true"/>
    <f:field ref="CFGBAYERN_15_1400_FieldDocumentSubject" text="Antragsverfahren für die Einrichtung gebundener Ganztagsangebote an Mittelschulen in freier Trägerschaft zum Schuljahr 2025/2026" multiline="true" edit="true"/>
    <f:field ref="CCAPRECONFIG_15_1001_RichFieldSubFileSubject" text="&lt;?xml version=&quot;1.0&quot; standalone=&quot;yes&quot;?&gt;&#10;&lt;?mso-application progid=&quot;Word.Document&quot;?&gt;&#10;&lt;pkg:package xmlns:pkg=&quot;http://schemas.microsoft.com/office/2006/xmlPackage&quot;&gt;&lt;pkg:part pkg:name=&quot;/_rels/.rels&quot; pkg:contentType=&quot;application/vnd.openxmlformats-package.relationships+xml&quot;&gt;&lt;pkg:xmlData&gt;&lt;Relationships xmlns=&quot;http://schemas.openxmlformats.org/package/2006/relationships&quot;&gt;&lt;Relationship Id=&quot;rId1&quot; Type=&quot;http://schemas.openxmlformats.org/officeDocument/2006/relationships/officeDocument&quot; Target=&quot;word/document.xml&quot;/&gt;&lt;/Relationships&gt;&lt;/pkg:xmlData&gt;&lt;/pkg:part&gt;&lt;pkg:part pkg:name=&quot;/word/document.xml&quot; pkg:contentType=&quot;application/vnd.openxmlformats-officedocument.wordprocessingml.document.main+xml&quot;&gt;&lt;pkg:xmlData&gt;&lt;w:document xmlns:w=&quot;http://schemas.openxmlformats.org/wordprocessingml/2006/main&quot;&gt;&lt;w:body&gt;&lt;w:p&gt;&lt;w:pPr&gt;&lt;w:pStyle w:val=&quot;CCAPRECONFIG_15_1001_RichFieldSubFileSubject&quot;/&gt;&lt;/w:pPr&gt;&lt;w:r&gt;&lt;w:t xml:space=&quot;preserve&quot;&gt;Antragsverfahren für die Einrichtung gebundener Ganztagsangebote an Mittelschulen in freier Trägerschaft zum Schuljahr 2025/2026&lt;/w:t&gt;&lt;/w:r&gt;&lt;/w:p&gt;&lt;w:p&gt;&lt;w:r&gt;&lt;w:rPr&gt;&lt;w:sz w:val=&quot;2&quot;/&gt;&lt;w:szCS w:val=&quot;2&quot;/&gt;&lt;/w:rPr&gt;&lt;w:t&gt;.&lt;/w:t&gt;&lt;/w:r&gt;&lt;/w:p&gt;&lt;w:sectPr&gt;&lt;w:pgSz w:w=&quot;12240&quot; w:h=&quot;15840&quot;/&gt;&lt;w:pgMar w:top=&quot;1417&quot; w:right=&quot;1417&quot; w:bottom=&quot;1134&quot; w:left=&quot;1417&quot; w:header=&quot;720&quot; w:footer=&quot;720&quot; w:gutter=&quot;0&quot;/&gt;&lt;w:cols w:space=&quot;720&quot;/&gt;&lt;/w:sectPr&gt;&lt;/w:body&gt;&lt;/w:document&gt;&lt;/pkg:xmlData&gt;&lt;/pkg:part&gt;&lt;pkg:part pkg:name=&quot;/word/_rels/document.xml.rels&quot; pkg:contentType=&quot;application/vnd.openxmlformats-package.relationships+xml&quot;&gt;&lt;pkg:xmlData&gt;&lt;Relationships xmlns=&quot;http://schemas.openxmlformats.org/package/2006/relationships&quot;&gt;&lt;Relationship Id=&quot;rId1&quot; Type=&quot;http://schemas.openxmlformats.org/officeDocument/2006/relationships/styles&quot; Target=&quot;styles.xml&quot;/&gt;&lt;/Relationships&gt;&lt;/pkg:xmlData&gt;&lt;/pkg:part&gt;&lt;pkg:part pkg:name=&quot;/word/styles.xml&quot; pkg:contentType=&quot;application/vnd.openxmlformats-officedocument.wordprocessingml.styles+xml&quot;&gt;&lt;pkg:xmlData&gt;&lt;w:styles xmlns:w=&quot;http://schemas.openxmlformats.org/wordprocessingml/2006/main&quot;&gt;&lt;w:style w:type=&quot;paragraph&quot; w:default=&quot;1&quot; w:styleId=&quot;Normal&quot;&gt;&lt;w:name w:val=&quot;Normal&quot;/&gt;&lt;w:qFormat/&gt;&lt;/w:style&gt;&lt;w:style w:type=&quot;character&quot; w:default=&quot;1&quot; w:styleId=&quot;DefaultParagraphFont&quot;&gt;&lt;w:name w:val=&quot;Default Paragraph Font&quot;/&gt;&lt;w:uiPriority w:val=&quot;1&quot;/&gt;&lt;w:semiHidden/&gt;&lt;w:unhideWhenUsed/&gt;&lt;/w:style&gt;&lt;w:style w:type=&quot;character&quot; w:styleId=&quot;PlaceholderText&quot;&gt;&lt;w:name w:val=&quot;Placeholder Text&quot;/&gt;&lt;w:basedOn w:val=&quot;DefaultParagraphFont&quot;/&gt;&lt;w:uiPriority w:val=&quot;99&quot;/&gt;&lt;w:semiHidden/&gt;&lt;/w:style&gt;&lt;w:style w:type=&quot;character&quot; w:customStyle=&quot;1&quot; w:styleId=&quot;BalloonTextChar&quot;&gt;&lt;w:name w:val=&quot;Balloon Text Char&quot;/&gt;&lt;w:basedOn w:val=&quot;DefaultParagraphFont&quot;/&gt;&lt;w:link w:val=&quot;BalloonText&quot;/&gt;&lt;w:uiPriority w:val=&quot;99&quot;/&gt;&lt;w:semiHidden/&gt;&lt;/w:style&gt;&lt;w:style w:type=&quot;character&quot; w:customStyle=&quot;1&quot; w:styleId=&quot;HeaderChar&quot;&gt;&lt;w:name w:val=&quot;Header Char&quot;/&gt;&lt;w:basedOn w:val=&quot;DefaultParagraphFont&quot;/&gt;&lt;w:link w:val=&quot;Header&quot;/&gt;&lt;w:uiPriority w:val=&quot;99&quot;/&gt;&lt;/w:style&gt;&lt;w:style w:type=&quot;character&quot; w:customStyle=&quot;1&quot; w:styleId=&quot;FooterChar&quot;&gt;&lt;w:name w:val=&quot;Footer Char&quot;/&gt;&lt;w:basedOn w:val=&quot;DefaultParagraphFont&quot;/&gt;&lt;w:link w:val=&quot;Footer&quot;/&gt;&lt;w:uiPriority w:val=&quot;99&quot;/&gt;&lt;/w:style&gt;&lt;w:style w:type=&quot;paragraph&quot; w:styleId=&quot;BalloonText&quot;&gt;&lt;w:name w:val=&quot;Balloon Text&quot;/&gt;&lt;w:basedOn w:val=&quot;Normal&quot;/&gt;&lt;w:link w:val=&quot;BalloonTextChar&quot;/&gt;&lt;w:uiPriority w:val=&quot;99&quot;/&gt;&lt;w:semiHidden/&gt;&lt;w:unhideWhenUsed/&gt;&lt;/w:style&gt;&lt;w:style w:type=&quot;paragraph&quot; w:styleId=&quot;Header&quot;&gt;&lt;w:name w:val=&quot;header&quot;/&gt;&lt;w:basedOn w:val=&quot;Normal&quot;/&gt;&lt;w:link w:val=&quot;HeaderChar&quot;/&gt;&lt;w:uiPriority w:val=&quot;99&quot;/&gt;&lt;w:unhideWhenUsed/&gt;&lt;/w:style&gt;&lt;w:style w:type=&quot;paragraph&quot; w:styleId=&quot;Footer&quot;&gt;&lt;w:name w:val=&quot;footer&quot;/&gt;&lt;w:basedOn w:val=&quot;Normal&quot;/&gt;&lt;w:link w:val=&quot;FooterChar&quot;/&gt;&lt;w:uiPriority w:val=&quot;99&quot;/&gt;&lt;w:unhideWhenUsed/&gt;&lt;/w:style&gt;&lt;w:style w:type=&quot;paragraph&quot; w:customStyle=&quot;1&quot; w:styleId=&quot;CCAPRECONFIG_15_1001_RichFieldSubFileSubject&quot;&gt;&lt;w:name w:val=&quot;CCAPRECONFIG_15_1001_RichFieldSubFileSubject&quot;/&gt;&lt;w:basedOn w:val=&quot;Normal&quot;/&gt;&lt;w:uiPriority w:val=&quot;99&quot;/&gt;&lt;w:qFormat/&gt;&lt;/w:style&gt;&lt;/w:styles&gt;&lt;/pkg:xmlData&gt;&lt;/pkg:part&gt;&lt;/pkg:package&gt;" package="true" multiline="true"/>
    <f:field ref="CFGBAYERN_15_1400_FieldDocumentTerms" text="" multiline="true"/>
    <f:field ref="CFGBAYERN_15_1400_FieldDocumentAddSubject" text="" multiline="true" edit="true"/>
    <f:field ref="CFGBAYERN_15_1400_FieldDocumentIncAttachments" text="" multiline="true"/>
    <f:field ref="CFGBAYERN_15_1400_FieldDocumentRecipients" text="Per E-Mail Alle privaten Mittelschulen (per OWA) An, " multiline="true"/>
    <f:field ref="CFGBAYERN_15_1400_FieldDocumentRecipientsBlocked" text="Per E-Mail&#10;Alle privaten Mittelschulen (per OWA)&#10;An&#10;" multiline="true"/>
    <f:field ref="CFGBAYERN_15_1400_FieldDocumentCopyRecipients" text="Per E-Mail Alle Schulämter (per OWA), &#10;Per E-Mail Frau Sandra Schmedemann, im Hause, &#10;Per E-Mail Herrn Dr. Florian Bär, im Hause, &#10;Per E-Mail Frau Dr. Gisela Stückl, im Hause, &#10;Per E-Mail Haushalt StMUK, &#10;Per E-Mail Frau Sibylle Ludovisy, im Hause, &#10;Per E-Mail Herr Dr. Philipp Nicklas, im Hause, &#10;Per E-Mail Frau Stephanie Roß, im Hause, &#10;Per E-Mail Frau Eva-Maria Koller, im Hause, &#10;Per E-Mail Frau Dr. Laura Feldner, im Hause, &#10;Per E-Mail Frau Simone Schramm, im Hause, &#10;Per E-Mail Herr Severin Gora, im Hause, &#10;Per E-Mail Frau Katharina Huß, im Hause, &#10;Per E-Mail Administratoren für OGT und GGT an den Regierungen, &#10;Per E-Mail Kooperationspartner im Ganztag, &#10;Per E-Mail HPR StMUK, &#10;Per E-Mail Regierungen (per OWA) An alle, &#10;Per E-Mail GA-3 Referat Ganztag ISB, &#10;Per E-Mail Ganztagskoordinatoren an den Regierungen für Grund- und Mittelschulen, " multiline="true"/>
    <f:field ref="CFGBAYERN_15_1400_FieldDocumentCopyRecipientsBlocked" text="Per E-Mail&#10;Alle Schulämter (per OWA)&#10;&#10;Per E-Mail&#10;Frau&#10;Sandra Schmedemann &#10;im Hause&#10;&#10;Per E-Mail&#10;Herrn&#10;Dr. Florian Bär &#10;im Hause&#10;&#10;Per E-Mail&#10;Frau&#10;Dr. Gisela Stückl &#10;im Hause&#10;&#10;Per E-Mail&#10;Haushalt StMUK&#10;&#10;Per E-Mail&#10;Frau&#10;Sibylle Ludovisy &#10;im Hause&#10;&#10;Per E-Mail&#10;Herr&#10;Dr. Philipp Nicklas &#10;im Hause&#10;&#10;Per E-Mail&#10;Frau&#10;Stephanie Roß &#10;im Hause&#10;&#10;Per E-Mail&#10;Frau&#10;Eva-Maria Koller &#10;im Hause&#10;&#10;Per E-Mail&#10;Frau&#10;Dr. Laura Feldner &#10;im Hause&#10;&#10;Per E-Mail&#10;Frau&#10;Simone Schramm &#10;im Hause&#10;&#10;Per E-Mail&#10;Herr&#10;Severin Gora &#10;im Hause&#10;&#10;Per E-Mail&#10;Frau&#10;Katharina Huß &#10;im Hause&#10;&#10;Per E-Mail&#10;Administratoren für OGT und GGT an den Regierungen&#10;&#10;Per E-Mail&#10;Kooperationspartner im Ganztag&#10;&#10;Per E-Mail&#10;HPR StMUK&#10;&#10;Per E-Mail&#10;Regierungen (per OWA)&#10;An alle&#10;&#10;Per E-Mail&#10;GA-3 Referat Ganztag ISB&#10;&#10;Per E-Mail&#10;Ganztagskoordinatoren an den Regierungen für Grund- und Mittelschulen&#10;" multiline="true"/>
    <f:field ref="CFGBAYERN_15_1400_FieldDocumentWorkflowFloatingFile" text="Kein Laufweg ermittelbar. Schriftstück muss direkt in 'Ergänzende Dokumente' einer Umlaufmappe liegen!" multiline="true"/>
    <f:field ref="BAYLFST_15_1800_FieldDocumentTitle" text="privat" edit="true"/>
    <f:field ref="BAYLFST_15_1800_FieldDocumentSubject" text="Antragsverfahren für die Einrichtung gebundener Ganztagsangebote an Mittelschulen in freier Trägerschaft zum Schuljahr 2025/2026" multiline="true" edit="true"/>
    <f:field ref="BAYLFST_15_1800_FieldDocumentAddSubject" text="" multiline="true" edit="true"/>
    <f:field ref="BAYLFST_15_1800_FieldDocumentIncAttachments" text="" multiline="true" edit="true"/>
    <f:field ref="BAYLFST_15_1800_FieldDocumentTerms" text="" multiline="true"/>
    <f:field ref="BAYLFST_15_1800_FieldDocumentRecipients" text="Per E-Mail Alle privaten Mittelschulen (per OWA) An, " multiline="true"/>
    <f:field ref="CFGBAYERNEX_15_1800_FieldWorkflowFloatingFile" text="Kein Laufweg ermittelbar. Schriftstück muss direkt in 'Ergänzende Dokumente' einer Umlaufmappe liegen!" multiline="true"/>
    <f:field ref="objname" text="Anlage 01_Antragsformular priv MS" edit="true"/>
    <f:field ref="objsubject" text="" edit="true"/>
    <f:field ref="objcreatedby" text="Huß, Katharina, StMUK"/>
    <f:field ref="objcreatedat" date="2025-02-11T09:32:37" text="11.02.2025 09:32:37"/>
    <f:field ref="objchangedby" text="Rachwitz, Alina, StMUK"/>
    <f:field ref="objmodifiedat" date="2025-02-19T13:27:29" text="19.02.2025 13:27:29"/>
  </f:record>
  <f:display text="Serienbrief">
    <f:field ref="doc_FSCFOLIO_1_1001_FieldDocumentNumber" text="Dokument Nummer"/>
    <f:field ref="doc_FSCFOLIO_1_1001_FieldSubject" text="Betreff"/>
  </f:display>
  <f:display text="Unterschriften">
    <f:field ref="FSCFOLIO_1_1001_SignaturesFldCtx_FSCFOLIO_1_1001_FieldLastSignature" text="Letzte Unterschrift"/>
    <f:field ref="FSCFOLIO_1_1001_SignaturesFldCtx_FSCFOLIO_1_1001_FieldLastSignatureBy" text="Letzte Unterschrift von"/>
    <f:field ref="FSCFOLIO_1_1001_SignaturesFldCtx_FSCFOLIO_1_1001_FieldLastSignatureAt" text="Letzte Unterschrift am/um"/>
    <f:field ref="FSCFOLIO_1_1001_SignaturesFldCtx_FSCFOLIO_1_1001_FieldLastSignatureRemark" text="Bemerkung der letzten Unterschrift"/>
  </f:display>
  <f:display text="Allgemein">
    <f:field ref="FSCFOLIO_1_1001_FieldCurrentUser" text="Aktueller Benutzer"/>
    <f:field ref="FSCFOLIO_1_1001_FieldCurrentDate" text="Aktueller Zeitpunkt"/>
    <f:field ref="objvalidfrom" text="Gültig ab" dateonly="true"/>
    <f:field ref="objvalidto" text="Gültig bis" dateonly="true"/>
    <f:field ref="FSCFOLIO_1_1001_FieldReleasedVersionDate" text="Freigegebene Version vom"/>
    <f:field ref="FSCFOLIO_1_1001_FieldReleasedVersionNr" text="Freigegebene Versionsnummer"/>
    <f:field ref="CCAPRECONFIG_15_1001_Objektname" text="Objektname"/>
    <f:field ref="DEPRECONFIG_15_1001_Objektname" text="Objektname"/>
    <f:field ref="CFGBAYERN_15_1400_FieldDocumentTitle" text="Bay-Titel (Erledigung)"/>
    <f:field ref="CFGBAYERN_15_1400_FieldDocumentSubject" text="Bay-Betreff (Erledigung)"/>
    <f:field ref="CCAPRECONFIG_15_1001_RichFieldSubFileSubject" text="Bay-Betreff (Erledigung) - Formatierbar"/>
    <f:field ref="CFGBAYERN_15_1400_FieldDocumentTerms" text="Bay-Schlagwort (Erledigung)"/>
    <f:field ref="CFGBAYERN_15_1400_FieldDocumentAddSubject" text="Bay-Dokumentenbezogene Hinweise (Erledigung)"/>
    <f:field ref="CFGBAYERN_15_1400_FieldDocumentIncAttachments" text="Bay-Beschreibung der Anlagen (Allgemeine Anlagen)"/>
    <f:field ref="CFGBAYERN_15_1400_FieldDocumentRecipients" text="Bay-Empfänger"/>
    <f:field ref="CFGBAYERN_15_1400_FieldDocumentRecipientsBlocked" text="Bay-Empfänger - blockorientiert"/>
    <f:field ref="CFGBAYERN_15_1400_FieldDocumentCopyRecipients" text="Bay-Kopieempfänger"/>
    <f:field ref="CFGBAYERN_15_1400_FieldDocumentCopyRecipientsBlocked" text="Bay-Kopieempfänger - blockorientiert"/>
    <f:field ref="CFGBAYERN_15_1400_FieldDocumentWorkflowFloatingFile" text="Bay-Laufweg (Umlaufmappe)"/>
    <f:field ref="BAYLFST_15_1800_FieldDocumentTitle" text="LfSt-Titel (Erledigung)"/>
    <f:field ref="BAYLFST_15_1800_FieldDocumentSubject" text="LfSt-Betreff (Erledigung)"/>
    <f:field ref="BAYLFST_15_1800_FieldDocumentAddSubject" text="LfSt-Dokumentenbezogene Hinweise (Erledigung)"/>
    <f:field ref="BAYLFST_15_1800_FieldDocumentIncAttachments" text="LfSt-Beschreibung der Anlagen (Allgemeine Anlagen)"/>
    <f:field ref="BAYLFST_15_1800_FieldDocumentTerms" text="LfSt-Schlagworte (Erledigung)"/>
    <f:field ref="BAYLFST_15_1800_FieldDocumentRecipients" text="LfSt-Originalempfängerliste"/>
    <f:field ref="CFGBAYERNEX_15_1800_FieldWorkflowFloatingFile" text="Laufweg (Umlaufmappe)"/>
    <f:field ref="objname" text="Name"/>
    <f:field ref="objsubject" text="Betreff (einzeilig)"/>
    <f:field ref="objcreatedby" text="Erzeugt von"/>
    <f:field ref="objcreatedat" text="Erzeugt am/um"/>
    <f:field ref="objchangedby" text="Letzte Änderung von"/>
    <f:field ref="objmodifiedat" text="Letzte Änderung am/um"/>
  </f:display>
  <f:record inx="1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Mittelschulenalleprivat@schulen.bayern.de"/>
    <f:field ref="CFGBAYERN_15_1400_Fax" text=""/>
    <f:field ref="CFGBAYERN_15_1400_Telefon" text=""/>
    <f:field ref="CFGBAYERN_15_1400_Mobiltelefon" text=""/>
    <f:field ref="CFGBAYERN_15_1400_Organisation_Name_vollstaendig" text="Alle privaten Mittelschul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Frau Schulleiterin, sehr geehrter Herr Schulleiter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privaten Mittelschulen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display text="Serialcontext &gt; Adressaten">
    <f:field ref="CFGBAYERN_15_1400_Anrede" text="OBSOLET_Adressanrede"/>
    <f:field ref="CFGBAYERN_15_1400_Titel" text="Titel"/>
    <f:field ref="CFGBAYERN_15_1400_Vorname" text="Vorname"/>
    <f:field ref="CFGBAYERN_15_1400_Nachname" text="Nachname"/>
    <f:field ref="CFGBAYERN_15_1400_Hauptadresse_Strasse" text="Hauptadresse_Strasse"/>
    <f:field ref="CFGBAYERN_15_1400_Hauptadresse_Postfach" text="Hauptadresse_Postfach"/>
    <f:field ref="CFGBAYERN_15_1400_Hauptadresse_Postleitzahl" text="Hauptadresse_Postleitzahl"/>
    <f:field ref="CFGBAYERN_15_1400_Hauptadresse_Ort" text="Hauptadresse_Ort"/>
    <f:field ref="CFGBAYERN_15_1400_Hauptadresse_Gemeinde" text="Hauptadresse_Gemeinde"/>
    <f:field ref="CFGBAYERN_15_1400_Hauptadresse_Bundesland" text="Hauptadresse_Bundesland"/>
    <f:field ref="CFGBAYERN_15_1400_Hauptadresse_Land" text="Hauptadresse_Land"/>
    <f:field ref="CFGBAYERN_15_1400_EMailAdresse" text="EMailAdresse"/>
    <f:field ref="CFGBAYERN_15_1400_Fax" text="Fax"/>
    <f:field ref="CFGBAYERN_15_1400_Telefon" text="Telefon"/>
    <f:field ref="CFGBAYERN_15_1400_Mobiltelefon" text="Mobiltelefon"/>
    <f:field ref="CFGBAYERN_15_1400_Organisation_Name_vollstaendig" text="Organisation_Name_vollstaendig"/>
    <f:field ref="CFGBAYERN_15_1400_Organisation_Kurzname" text="Organisation_Kurzname"/>
    <f:field ref="CFGBAYERN_15_1400_Organisation_Opt_Adressangaben" text="Organisation_Opt_Adressangaben"/>
    <f:field ref="CFGBAYERN_15_1400_Geschlecht" text="Geschlecht"/>
    <f:field ref="CFGBAYERN_15_1400_Geboren_am" text="Geboren_am"/>
    <f:field ref="CFGBAYERN_15_1400_Geboren_in" text="Geboren_in"/>
    <f:field ref="CFGBAYERN_15_1400_Namenszusatz" text="Namenszusatz"/>
    <f:field ref="CFGBAYERN_15_1400_Briefanrede" text="Briefanrede"/>
    <f:field ref="CFGBAYERN_15_1400_Dienstbezeichnung" text="Dienstbezeichnung"/>
    <f:field ref="CFGBAYERN_15_1400_Funktionsbezeichnung" text="Funktionsbezeichnung"/>
    <f:field ref="CFGBAYERN_15_1400_Versand_und_Zustellvermerk" text="Versand_und_Zustellvermerk"/>
    <f:field ref="CFGBAYERN_15_1400_Bemerkung" text="Bemerkung"/>
    <f:field ref="CFGBAYERN_15_1400_Beschreibung_der_pers_Anlagen" text="Beschreibung_der_pers_Anlagen"/>
    <f:field ref="CFGBAYERN_15_1400_Kategorie" text="Kategorie"/>
    <f:field ref="CFGBAYERN_15_1400_Versandart" text="Versandart"/>
    <f:field ref="CFGBAYERN_15_1400_Kontoverbindung_Kontonummer" text="Kontoverbindung_Kontonummer"/>
    <f:field ref="CFGBAYERN_15_1400_Kontoverbindung_Kontoinhaber" text="Kontoverbindung_Kontoinhaber"/>
    <f:field ref="CFGBAYERN_15_1400_Kontoverbindung_Institut" text="Kontoverbindung_Institut"/>
    <f:field ref="CFGBAYERN_15_1400_Kontoverbindung_Bankleitzahl" text="Kontoverbindung_Bankleitzahl"/>
    <f:field ref="CFGBAYERN_15_1400_Kontoverbindung_IBAN" text="Kontoverbindung_IBAN"/>
    <f:field ref="CFGBAYERN_15_1400_Kontoverbindung_BIC" text="Kontoverbindung_BIC"/>
    <f:field ref="CFGBAYERN_15_1400_Kopietext" text="Kopietext"/>
    <f:field ref="CFGBAYERN_15_1400_Kopietext_ohne_Adressat" text="Kopietext_ohne_Adressat"/>
    <f:field ref="CFGBAYERN_15_1400_Kopietext_vorlagenspezifisch" text="Kopietext_vorlagenspezifisch"/>
    <f:field ref="CFGBAYERN_15_1400_Zusatz_1" text="Zusatz 1"/>
    <f:field ref="CFGBAYERN_15_1400_Zusatz_2" text="Zusatz 2"/>
    <f:field ref="CFGBAYERN_15_1400_Zusatz_3" text="Zusatz 3"/>
    <f:field ref="CFGBAYERN_15_1400_Zusatz_4" text="Zusatz 4"/>
    <f:field ref="CFGBAYERN_15_1400_Zusatz_5" text="Zusatz 5"/>
    <f:field ref="CCAPRECONFIG_15_1001_Versandinformation" text="Versandinformation"/>
    <f:field ref="CCAPRECONFIG_15_1001_KompletteAdresse" text="Komplette Adresse"/>
    <f:field ref="CCAPRECONFIG_15_1001_Anlagen" text="Anlagen"/>
    <f:field ref="CFGBAYERN_15_1400_Kopieempfaenger_Anrede" text="OBSOLET_Kopieempfaenger_Adressanrede"/>
    <f:field ref="CFGBAYERN_15_1400_Kopieempfaenger_Titel" text="Kopieempfaenger_Titel"/>
    <f:field ref="CFGBAYERN_15_1400_Kopieempfaenger_Vorname" text="Kopieempfaenger_Vorname"/>
    <f:field ref="CFGBAYERN_15_1400_Kopieempfaenger_Nachname" text="Kopieempfaenger_Nachname"/>
    <f:field ref="CFGBAYERN_15_1400_Kopieempfaenger_Strasse" text="Kopieempfaenger_Strasse"/>
    <f:field ref="CFGBAYERN_15_1400_Kopieempfaenger_Postfach" text="Kopieempfaenger_Postfach"/>
    <f:field ref="CFGBAYERN_15_1400_Kopieempfaenger_Postleitzahl" text="Kopieempfaenger_Postleitzahl"/>
    <f:field ref="CFGBAYERN_15_1400_Kopieempfaenger_Ort" text="Kopieempfaenger_Ort"/>
    <f:field ref="CFGBAYERN_15_1400_Kopieempfaenger_Gemeinde" text="Kopieempfaenger_Gemeinde"/>
    <f:field ref="CFGBAYERN_15_1400_Kopieempfaenger_Bundesland" text="Kopieempfaenger_Bundesland"/>
    <f:field ref="CFGBAYERN_15_1400_Kopieempfaenger_Land" text="Kopieempfaenger_Land"/>
    <f:field ref="CFGBAYERN_15_1400_Kopieempfaenger_Org_Name" text="Kopieempfaenger_Org_Name"/>
    <f:field ref="CFGBAYERN_15_1400_Kopieempfaenger_Org_Kurzname" text="Kopieempfaenger_Org_Kurzname"/>
    <f:field ref="CFGBAYERN_15_1400_Kopieempfaenger_Org_Option_Adressan" text="Kopieempfaenger_Org_Option_Adressan"/>
    <f:field ref="CFGBAYERN_15_1400_Kopieempfaenger_Namenszusatz" text="Kopieempfaenger_Namenszusatz"/>
    <f:field ref="CFGBAYERN_15_1400_Kopieempfaenger_Briefanrede" text="Kopieempfaenger_Briefanrede"/>
    <f:field ref="CFGBAYERN_15_1400_Kopieempfaenger_Dienstbezeichnung" text="Kopieempfaenger_Dienstbezeichnung"/>
    <f:field ref="CFGBAYERN_15_1400_Kopieempfaenger_Funktionsbezeichnung" text="Kopieempfaenger_Funktionsbezeichnung"/>
    <f:field ref="CFGBAYERN_15_1400_Kopieempfaenger_Beschr_pers_Anlagen" text="Kopieempfaenger_Beschr_pers_Anlagen"/>
    <f:field ref="CFGBAYERN_15_1400_Kopieempfaenger_Kategorie" text="Kopieempfaenger_Kategorie"/>
    <f:field ref="CFGBAYERN_15_1400_Kopieempfaenger_Versandart" text="Kopieempfaenger_Versandart"/>
    <f:field ref="CFGBAYERN_15_1400_Kopieempfaenger_Versandinformation" text="Kopieempfänger - Versandinformation"/>
    <f:field ref="CFGBAYERN_15_1400_Kopieempfaenger_KompletteAdresse" text="Kopieempfänger - Komplette Adresse"/>
    <f:field ref="CFGBAYERN_15_1400_Kopieempfaenger_Anlagen" text="Kopieempfänger - Anlagen"/>
    <f:field ref="CCAPRECONFIG_15_1001_AntwortReferenz" text="Antwort Referenz"/>
    <f:field ref="CCAPRECONFIG_15_1001_Anlagentext" text="Anlagentext"/>
    <f:field ref="CFGBAYERN_15_1400_gezbeiEMail" text="gez. (bei E-Mail)"/>
  </f:display>
  <f:record inx="2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chulaemter@schulen.bayern.de"/>
    <f:field ref="CFGBAYERN_15_1400_Fax" text=""/>
    <f:field ref="CFGBAYERN_15_1400_Telefon" text=""/>
    <f:field ref="CFGBAYERN_15_1400_Mobiltelefon" text=""/>
    <f:field ref="CFGBAYERN_15_1400_Organisation_Name_vollstaendig" text="Alle Schulämter (per OWA)"/>
    <f:field ref="CFGBAYERN_15_1400_Organisation_Kurzname" text="Schulämter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Alle Schulämter (per OWA)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Schulämter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Alle Schulämter (per OWA)"/>
    <f:field ref="CFGBAYERN_15_1400_Kopieempfaenger_Org_Kurzname" text="Schulämter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Alle Schulämter (per OWA)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3">
    <f:field ref="CFGBAYERN_15_1400_Anrede" text="Frau"/>
    <f:field ref="CFGBAYERN_15_1400_Titel" text=""/>
    <f:field ref="CFGBAYERN_15_1400_Vorname" text="Sandra"/>
    <f:field ref="CFGBAYERN_15_1400_Nachname" text="Schmedemann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andra.Schmedemann@stmuk.bayern.de"/>
    <f:field ref="CFGBAYERN_15_1400_Fax" text=""/>
    <f:field ref="CFGBAYERN_15_1400_Telefon" text="2536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Schmedemann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Sandra Schmedemann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andra Schmedemann&#10;im Hause"/>
    <f:field ref="CCAPRECONFIG_15_1001_Anlagen" text=""/>
    <f:field ref="CFGBAYERN_15_1400_Kopieempfaenger_Anrede" text="Frau"/>
    <f:field ref="CFGBAYERN_15_1400_Kopieempfaenger_Titel" text=""/>
    <f:field ref="CFGBAYERN_15_1400_Kopieempfaenger_Vorname" text="Sandra"/>
    <f:field ref="CFGBAYERN_15_1400_Kopieempfaenger_Nachname" text="Schmedemann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Schmedemann,"/>
    <f:field ref="CFGBAYERN_15_1400_Kopieempfaenger_Dienstbezeichnung" text="Ministerialrät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Sandra Schmedemann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4">
    <f:field ref="CFGBAYERN_15_1400_Anrede" text="Herrn"/>
    <f:field ref="CFGBAYERN_15_1400_Titel" text="Dr."/>
    <f:field ref="CFGBAYERN_15_1400_Vorname" text="Florian"/>
    <f:field ref="CFGBAYERN_15_1400_Nachname" text="Bä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Florian.Baer@stmuk.bayern.de"/>
    <f:field ref="CFGBAYERN_15_1400_Fax" text=""/>
    <f:field ref="CFGBAYERN_15_1400_Telefon" text="2339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Dr. Bär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Herrn Dr. Florian Bär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Florian Bär&#10;im Hause"/>
    <f:field ref="CCAPRECONFIG_15_1001_Anlagen" text=""/>
    <f:field ref="CFGBAYERN_15_1400_Kopieempfaenger_Anrede" text="Herrn"/>
    <f:field ref="CFGBAYERN_15_1400_Kopieempfaenger_Titel" text="Dr."/>
    <f:field ref="CFGBAYERN_15_1400_Kopieempfaenger_Vorname" text="Florian"/>
    <f:field ref="CFGBAYERN_15_1400_Kopieempfaenger_Nachname" text="Bär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r Herr Dr. Bär,"/>
    <f:field ref="CFGBAYERN_15_1400_Kopieempfaenger_Dienstbezeichnung" text="Ministerialrat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Dr. Florian Bär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5">
    <f:field ref="CFGBAYERN_15_1400_Anrede" text="Frau"/>
    <f:field ref="CFGBAYERN_15_1400_Titel" text="Dr."/>
    <f:field ref="CFGBAYERN_15_1400_Vorname" text="Gisela"/>
    <f:field ref="CFGBAYERN_15_1400_Nachname" text="Stückl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isela.Stueckl@stmuk.bayern.de"/>
    <f:field ref="CFGBAYERN_15_1400_Fax" text=""/>
    <f:field ref="CFGBAYERN_15_1400_Telefon" text="255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Dr. Stückl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Dr. Gisela Stückl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Gisela Stückl&#10;im Hause"/>
    <f:field ref="CCAPRECONFIG_15_1001_Anlagen" text=""/>
    <f:field ref="CFGBAYERN_15_1400_Kopieempfaenger_Anrede" text="Frau"/>
    <f:field ref="CFGBAYERN_15_1400_Kopieempfaenger_Titel" text="Dr."/>
    <f:field ref="CFGBAYERN_15_1400_Kopieempfaenger_Vorname" text="Gisela"/>
    <f:field ref="CFGBAYERN_15_1400_Kopieempfaenger_Nachname" text="Stückl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Dr. Stückl,"/>
    <f:field ref="CFGBAYERN_15_1400_Kopieempfaenger_Dienstbezeichnung" text="Ministerialrät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Dr. Gisela Stückl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6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aushalt@stmuk.bayern.de"/>
    <f:field ref="CFGBAYERN_15_1400_Fax" text=""/>
    <f:field ref="CFGBAYERN_15_1400_Telefon" text=""/>
    <f:field ref="CFGBAYERN_15_1400_Mobiltelefon" text=""/>
    <f:field ref="CFGBAYERN_15_1400_Organisation_Name_vollstaendig" text="Haushalt StMUK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Haushalt StMUK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Haushalt StMUK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Haushalt StMUK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Haushalt StMUK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7">
    <f:field ref="CFGBAYERN_15_1400_Anrede" text="Frau"/>
    <f:field ref="CFGBAYERN_15_1400_Titel" text=""/>
    <f:field ref="CFGBAYERN_15_1400_Vorname" text="Sibylle"/>
    <f:field ref="CFGBAYERN_15_1400_Nachname" text="Ludovisy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bylle.Ludovisy@stmuk.bayern.de"/>
    <f:field ref="CFGBAYERN_15_1400_Fax" text=""/>
    <f:field ref="CFGBAYERN_15_1400_Telefon" text="246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Ludovisy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Sibylle Ludovisy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ibylle Ludovisy&#10;im Hause"/>
    <f:field ref="CCAPRECONFIG_15_1001_Anlagen" text=""/>
    <f:field ref="CFGBAYERN_15_1400_Kopieempfaenger_Anrede" text="Frau"/>
    <f:field ref="CFGBAYERN_15_1400_Kopieempfaenger_Titel" text=""/>
    <f:field ref="CFGBAYERN_15_1400_Kopieempfaenger_Vorname" text="Sibylle"/>
    <f:field ref="CFGBAYERN_15_1400_Kopieempfaenger_Nachname" text="Ludovisy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Ludovisy,"/>
    <f:field ref="CFGBAYERN_15_1400_Kopieempfaenger_Dienstbezeichnung" text="Ministerialrät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Sibylle Ludovisy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8">
    <f:field ref="CFGBAYERN_15_1400_Anrede" text="Herr"/>
    <f:field ref="CFGBAYERN_15_1400_Titel" text="Dr."/>
    <f:field ref="CFGBAYERN_15_1400_Vorname" text="Philipp"/>
    <f:field ref="CFGBAYERN_15_1400_Nachname" text="Nicklas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philipp.nicklas@stmuk.bayern.de"/>
    <f:field ref="CFGBAYERN_15_1400_Fax" text=""/>
    <f:field ref="CFGBAYERN_15_1400_Telefon" text="2861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Dr. Nicklas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Herr Dr. Philipp Nicklas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Philipp Nicklas&#10;im Hause"/>
    <f:field ref="CCAPRECONFIG_15_1001_Anlagen" text=""/>
    <f:field ref="CFGBAYERN_15_1400_Kopieempfaenger_Anrede" text="Herr"/>
    <f:field ref="CFGBAYERN_15_1400_Kopieempfaenger_Titel" text="Dr."/>
    <f:field ref="CFGBAYERN_15_1400_Kopieempfaenger_Vorname" text="Philipp"/>
    <f:field ref="CFGBAYERN_15_1400_Kopieempfaenger_Nachname" text="Nicklas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r Herr Dr. Nicklas,"/>
    <f:field ref="CFGBAYERN_15_1400_Kopieempfaenger_Dienstbezeichnung" text="Ministerialrat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Dr. Philipp Nicklas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9">
    <f:field ref="CFGBAYERN_15_1400_Anrede" text="Frau"/>
    <f:field ref="CFGBAYERN_15_1400_Titel" text=""/>
    <f:field ref="CFGBAYERN_15_1400_Vorname" text="Stephanie"/>
    <f:field ref="CFGBAYERN_15_1400_Nachname" text="Roß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tephanie.ross@stmuk.bayern.de"/>
    <f:field ref="CFGBAYERN_15_1400_Fax" text=""/>
    <f:field ref="CFGBAYERN_15_1400_Telefon" text="1898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Roß, "/>
    <f:field ref="CFGBAYERN_15_1400_Dienstbezeichnung" text="Regierungs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Stephanie Roß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tephanie Roß&#10;im Hause"/>
    <f:field ref="CCAPRECONFIG_15_1001_Anlagen" text=""/>
    <f:field ref="CFGBAYERN_15_1400_Kopieempfaenger_Anrede" text="Frau"/>
    <f:field ref="CFGBAYERN_15_1400_Kopieempfaenger_Titel" text=""/>
    <f:field ref="CFGBAYERN_15_1400_Kopieempfaenger_Vorname" text="Stephanie"/>
    <f:field ref="CFGBAYERN_15_1400_Kopieempfaenger_Nachname" text="Roß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Roß, "/>
    <f:field ref="CFGBAYERN_15_1400_Kopieempfaenger_Dienstbezeichnung" text="Regierungsrät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Stephanie Roß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0">
    <f:field ref="CFGBAYERN_15_1400_Anrede" text="Frau"/>
    <f:field ref="CFGBAYERN_15_1400_Titel" text=""/>
    <f:field ref="CFGBAYERN_15_1400_Vorname" text="Eva-Maria"/>
    <f:field ref="CFGBAYERN_15_1400_Nachname" text="Koll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eva-maria.koller@stmuk.bayern.de"/>
    <f:field ref="CFGBAYERN_15_1400_Fax" text=""/>
    <f:field ref="CFGBAYERN_15_1400_Telefon" text="214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Koller, "/>
    <f:field ref="CFGBAYERN_15_1400_Dienstbezeichnung" text="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Eva-Maria Koller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Eva-Maria Koller&#10;im Hause"/>
    <f:field ref="CCAPRECONFIG_15_1001_Anlagen" text=""/>
    <f:field ref="CFGBAYERN_15_1400_Kopieempfaenger_Anrede" text="Frau"/>
    <f:field ref="CFGBAYERN_15_1400_Kopieempfaenger_Titel" text=""/>
    <f:field ref="CFGBAYERN_15_1400_Kopieempfaenger_Vorname" text="Eva-Maria"/>
    <f:field ref="CFGBAYERN_15_1400_Kopieempfaenger_Nachname" text="Koller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Koller, "/>
    <f:field ref="CFGBAYERN_15_1400_Kopieempfaenger_Dienstbezeichnung" text="Rektor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Eva-Maria Koller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1">
    <f:field ref="CFGBAYERN_15_1400_Anrede" text="Frau"/>
    <f:field ref="CFGBAYERN_15_1400_Titel" text="Dr."/>
    <f:field ref="CFGBAYERN_15_1400_Vorname" text="Laura"/>
    <f:field ref="CFGBAYERN_15_1400_Nachname" text="Feldn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laura.feldner@stmuk.bayern.de"/>
    <f:field ref="CFGBAYERN_15_1400_Fax" text=""/>
    <f:field ref="CFGBAYERN_15_1400_Telefon" text="1923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Dr. Feldner, "/>
    <f:field ref="CFGBAYERN_15_1400_Dienstbezeichnung" text="Regierungs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Dr. Laura Feldner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Laura Feldner&#10;im Hause"/>
    <f:field ref="CCAPRECONFIG_15_1001_Anlagen" text=""/>
    <f:field ref="CFGBAYERN_15_1400_Kopieempfaenger_Anrede" text="Frau"/>
    <f:field ref="CFGBAYERN_15_1400_Kopieempfaenger_Titel" text="Dr."/>
    <f:field ref="CFGBAYERN_15_1400_Kopieempfaenger_Vorname" text="Laura"/>
    <f:field ref="CFGBAYERN_15_1400_Kopieempfaenger_Nachname" text="Feldner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Dr. Feldner, "/>
    <f:field ref="CFGBAYERN_15_1400_Kopieempfaenger_Dienstbezeichnung" text="Regierungsrät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Dr. Laura Feldner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2">
    <f:field ref="CFGBAYERN_15_1400_Anrede" text="Frau"/>
    <f:field ref="CFGBAYERN_15_1400_Titel" text=""/>
    <f:field ref="CFGBAYERN_15_1400_Vorname" text="Simone"/>
    <f:field ref="CFGBAYERN_15_1400_Nachname" text="Schramm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mone.schramm@stmuk.bayern.de"/>
    <f:field ref="CFGBAYERN_15_1400_Fax" text=""/>
    <f:field ref="CFGBAYERN_15_1400_Telefon" text="2160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Schramm, "/>
    <f:field ref="CFGBAYERN_15_1400_Dienstbezeichnung" text="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Simone Schramm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imone Schramm&#10;im Hause"/>
    <f:field ref="CCAPRECONFIG_15_1001_Anlagen" text=""/>
    <f:field ref="CFGBAYERN_15_1400_Kopieempfaenger_Anrede" text="Frau"/>
    <f:field ref="CFGBAYERN_15_1400_Kopieempfaenger_Titel" text=""/>
    <f:field ref="CFGBAYERN_15_1400_Kopieempfaenger_Vorname" text="Simone"/>
    <f:field ref="CFGBAYERN_15_1400_Kopieempfaenger_Nachname" text="Schramm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Schramm, "/>
    <f:field ref="CFGBAYERN_15_1400_Kopieempfaenger_Dienstbezeichnung" text="Rektor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Simone Schramm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3">
    <f:field ref="CFGBAYERN_15_1400_Anrede" text="Herr"/>
    <f:field ref="CFGBAYERN_15_1400_Titel" text=""/>
    <f:field ref="CFGBAYERN_15_1400_Vorname" text="Severin"/>
    <f:field ref="CFGBAYERN_15_1400_Nachname" text="Gora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everin.gora@stmuk.bayern.de"/>
    <f:field ref="CFGBAYERN_15_1400_Fax" text=""/>
    <f:field ref="CFGBAYERN_15_1400_Telefon" text="162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Gora, "/>
    <f:field ref="CFGBAYERN_15_1400_Dienstbezeichnung" text="Konrektor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Herr Severin Gora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everin Gora&#10;im Hause"/>
    <f:field ref="CCAPRECONFIG_15_1001_Anlagen" text=""/>
    <f:field ref="CFGBAYERN_15_1400_Kopieempfaenger_Anrede" text="Herr"/>
    <f:field ref="CFGBAYERN_15_1400_Kopieempfaenger_Titel" text=""/>
    <f:field ref="CFGBAYERN_15_1400_Kopieempfaenger_Vorname" text="Severin"/>
    <f:field ref="CFGBAYERN_15_1400_Kopieempfaenger_Nachname" text="Gora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r Herr Gora, "/>
    <f:field ref="CFGBAYERN_15_1400_Kopieempfaenger_Dienstbezeichnung" text="Konrektor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Severin Gora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4">
    <f:field ref="CFGBAYERN_15_1400_Anrede" text="Frau"/>
    <f:field ref="CFGBAYERN_15_1400_Titel" text=""/>
    <f:field ref="CFGBAYERN_15_1400_Vorname" text="Katharina"/>
    <f:field ref="CFGBAYERN_15_1400_Nachname" text="Huß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katharina.huss@stmuk.bayern.de"/>
    <f:field ref="CFGBAYERN_15_1400_Fax" text=""/>
    <f:field ref="CFGBAYERN_15_1400_Telefon" text="2139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Huß, "/>
    <f:field ref="CFGBAYERN_15_1400_Dienstbezeichnung" text="Studien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Frau Katharina Huß, im Haus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atharina Huß&#10;im Hause"/>
    <f:field ref="CCAPRECONFIG_15_1001_Anlagen" text=""/>
    <f:field ref="CFGBAYERN_15_1400_Kopieempfaenger_Anrede" text="Frau"/>
    <f:field ref="CFGBAYERN_15_1400_Kopieempfaenger_Titel" text=""/>
    <f:field ref="CFGBAYERN_15_1400_Kopieempfaenger_Vorname" text="Katharina"/>
    <f:field ref="CFGBAYERN_15_1400_Kopieempfaenger_Nachname" text="Huß"/>
    <f:field ref="CFGBAYERN_15_1400_Kopieempfaenger_Strasse" text="im Hause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Frau Huß, "/>
    <f:field ref="CFGBAYERN_15_1400_Kopieempfaenger_Dienstbezeichnung" text="Studienrätin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Katharina Huß&#10;im Hause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5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andrea.kwanka@reg-nb.bayern.de; britta.burger@reg-opf.bayern.de; pia.pakaski@reg-mfr.bayern.de; ganztagskraefte@reg-ob.bayern.de; patricia.gollwitzer@reg-mfr.bayern.de; lina.hornstein@reg-ob.bayern.de; ursula.spitzauer@reg-ob.bayern.de; carsta.zischka@reg-ob.bayern.de; birgit.quelle@reg-ob.bayern.de; kathrin.jahn@reg-ob.bayern.de; thomas.korak@reg-ob.bayern.de; antje.eder@reg-nb.bayern.de; martina.noa@reg-nb.bayern.de; Carmen.Buechner-Hambeck@reg-nb.bayern.de; claudia.lack@reg-nb.bayern.de; susanne.wolf@reg-opf.bayern.de; juliane.hankofer@reg-opf.bayern.de; elke.finger@reg-opf.bayern.de; michael.wachs@reg-ofr.bayern.de; roland.hartmann@reg-ofr.bayern.de; birgit.mueller@reg-ofr.bayern.de; andreas.schill@reg-ofr.bayern.de; jana.dregelies@reg-ofr.bayern.de; monika.angene@reg-mfr.bayern.de; werner.lechler@reg-mfr.bayern.de; ralf.guggenberger@reg-mfr.bayern.de; katja.schumm@reg-mfr.bayern.de; lisa.scheder@reg-mfr.bayern.de; gisela.triebig@reg-ufr.bayern.de; petra.brown@reg-ufr.bayern.de; sandra.marschall@reg-ufr.bayern.de; Alexander.Edin@reg-schw.bayern.de; annkatrin.haensel@reg-schw.bayern.de; Susanne.Reich@reg-opf.bayern.de"/>
    <f:field ref="CFGBAYERN_15_1400_Fax" text=""/>
    <f:field ref="CFGBAYERN_15_1400_Telefon" text=""/>
    <f:field ref="CFGBAYERN_15_1400_Mobiltelefon" text=""/>
    <f:field ref="CFGBAYERN_15_1400_Organisation_Name_vollstaendig" text="Administratoren für OGT und GGT an den Regierung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Administratoren für OGT und GGT an den Regierungen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dministratoren für OGT und GGT an den Regierung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Administratoren für OGT und GGT an den Regierungen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Administratoren für OGT und GGT an den Regierungen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6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LGF-Buero@lgst.brk.de; Lena.Weihmayer@paritaet-bayern.de; elisabeth.weis@kolping-bildung-schweinfurt.de; anna-lena.loertzing@iso-ev.de; stephanie.haan@awo-bayern.de; lars.pogadl-kamper@die-gfi.de; uwe.worbach@die-gfi.de; s.froehlich@essbay.de; rfaltermeier@kai-ev.de; mstiegler@kai-ev.de; michael.kroll@caritas-bayern.de; rummel@lvke-caritas-bayern.de; d.huwe@vhs-up.de; mueller@foryouev.de; malter@foryouev.de; hella.krusche@vhs-bayern.de; mbloch@eja-muenchen.de; leitung@ejsa-regensburg.de; leisters@kjf-augsburg.de; roessle@lgst.brk.de; brenauer@lgst.brk.de; ludwig.weber@kjsw.de; k.feige_schubz@kjr-m.de; c.caspari@kjr-m.de; Christiane.muenderlein@evkita-bayern.de; tajedini@dbtk.de; Zvjezdana.schneider@muenchen.de; Robert.Kirchberger@jh-obb.de; schuldenzucker@diakonie-bayern.de; rja@kjr-ml.de; andreas.manglkammer@iso-ev.de; koch@ejsa-bayern.de; bergbauer.elke@regensburg.de; Nayeri-Maslo@lgst.brk.de; a.schiebel@diakonie-bayern.de"/>
    <f:field ref="CFGBAYERN_15_1400_Fax" text=""/>
    <f:field ref="CFGBAYERN_15_1400_Telefon" text=""/>
    <f:field ref="CFGBAYERN_15_1400_Mobiltelefon" text=""/>
    <f:field ref="CFGBAYERN_15_1400_Organisation_Name_vollstaendig" text="Kooperationspartner im Ganztag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Kooperationspartner im Ganztag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ooperationspartner im Ganztag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Kooperationspartner im Ganztag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Kooperationspartner im Ganztag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7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auptpersonalrat@stmuk.bayern.de"/>
    <f:field ref="CFGBAYERN_15_1400_Fax" text=""/>
    <f:field ref="CFGBAYERN_15_1400_Telefon" text=""/>
    <f:field ref="CFGBAYERN_15_1400_Mobiltelefon" text=""/>
    <f:field ref="CFGBAYERN_15_1400_Organisation_Name_vollstaendig" text="HPR StMUK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HPR StMUK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HPR StMUK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HPR StMUK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HPR StMUK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8">
    <f:field ref="CFGBAYERN_15_1400_Anrede" text="An alle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Regierungen@schulen.bayern.de"/>
    <f:field ref="CFGBAYERN_15_1400_Fax" text=""/>
    <f:field ref="CFGBAYERN_15_1400_Telefon" text=""/>
    <f:field ref="CFGBAYERN_15_1400_Mobiltelefon" text=""/>
    <f:field ref="CFGBAYERN_15_1400_Organisation_Name_vollstaendig" text="Regierung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Regierungen (per OWA) An alle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Regierungen (per OWA)"/>
    <f:field ref="CCAPRECONFIG_15_1001_Anlagen" text=""/>
    <f:field ref="CFGBAYERN_15_1400_Kopieempfaenger_Anrede" text="An alle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Regierungen (per OWA)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Regierungen (per OWA)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9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cornelia.oswald@isb.bayern.de; marion.weinthaler@isb.bayern.de; sabine.silberhorn@isb.bayern.de; stefan.rochelmeyer@isb.bayern.de; julia.haberer@isb.bayern.de"/>
    <f:field ref="CFGBAYERN_15_1400_Fax" text=""/>
    <f:field ref="CFGBAYERN_15_1400_Telefon" text=""/>
    <f:field ref="CFGBAYERN_15_1400_Mobiltelefon" text=""/>
    <f:field ref="CFGBAYERN_15_1400_Organisation_Name_vollstaendig" text="GA-3 Referat Ganztag ISB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GA-3 Referat Ganztag ISB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GA-3 Referat Ganztag ISB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GA-3 Referat Ganztag ISB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GA-3 Referat Ganztag ISB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20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anztag_gms@reg-ufr.bayern.de; pia.pakaski@reg-mfr.bayern.de; nicole.braeunl-mayer@reg-nb.bayern.de; lydia.hoegl@reg-nb.bayern.de; michael.gessl@reg-ob.bayern.de; diana.sandner@reg-ob.bayern.de; kathrin.wiedemann@reg-ob.bayern.de ; ramona.gollert@reg-ob.bayern.de; andrea.kwanka@reg-nb.bayern.de; annika.trueb@reg-opf.bayern.de ; klaus.roetzer@reg-opf.bayern.de; andrea.riedel@reg-ofr.bayern.de; alexandra.topinka@reg-ofr.bayern.de; patricia.gollwitzer@reg-mfr.bayern.de; stefanie.neubauer@reg-ufr.bayern.de; christine.fell@reg-ufr.bayern.de; petra.schweizer@reg-schw.bayern.de; franziska.reitenberger@reg-schw.bayern.de; Janina.Schlegel@reg-schw.bayern.de"/>
    <f:field ref="CFGBAYERN_15_1400_Fax" text=""/>
    <f:field ref="CFGBAYERN_15_1400_Telefon" text=""/>
    <f:field ref="CFGBAYERN_15_1400_Mobiltelefon" text=""/>
    <f:field ref="CFGBAYERN_15_1400_Organisation_Name_vollstaendig" text="Ganztagskoordinatoren an den Regierungen für Grund- und Mittelschul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Kopie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Per E-Mail Ganztagskoordinatoren an den Regierungen für Grund- und Mittelschulen, aa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Ganztagskoordinatoren an den Regierungen für Grund- und Mittelschul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Ganztagskoordinatoren an den Regierungen für Grund- und Mittelschulen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Sehr geehrte Damen und Herren,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Kopie"/>
    <f:field ref="CFGBAYERN_15_1400_Kopieempfaenger_Versandart" text="E-Mail"/>
    <f:field ref="CFGBAYERN_15_1400_Kopieempfaenger_Versandinformation" text="E-Mail"/>
    <f:field ref="CFGBAYERN_15_1400_Kopieempfaenger_KompletteAdresse" text="Ganztagskoordinatoren an den Regierungen für Grund- und Mittelschulen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identities>{"FSCFOLIO_1_1001":{"FieldDocumentNumber":null,"FieldSubject":null,"SignaturesFldCtx":null,"FieldLastSignature":null,"FieldLastSignatureBy":null,"FieldLastSignatureAt":null,"FieldLastSignatureRemark":null,"FieldCurrentUser":null,"FieldCurrentDate":null,"FieldReleasedVersionDate":null,"FieldReleasedVersionNr":null},"_":{"doc":null,"objvalidfrom":null,"objvalidto":null,"objname":null,"objsubject":null,"objcreatedby":null,"objcreatedat":null,"objchangedby":null,"objmodifiedat":null},"CCAPRECONFIG_15_1001":{"Objektname":null,"RichFieldSubFileSubject":null,"Versandinformation":null,"KompletteAdresse":null,"Anlagen":null,"AntwortReferenz":null,"Anlagentext":null},"DEPRECONFIG_15_1001":{"Objektname":null},"CFGBAYERN_15_1400":{"FieldDocumentTitle":null,"FieldDocumentSubject":null,"FieldDocumentTerms":null,"FieldDocumentAddSubject":null,"FieldDocumentIncAttachments":null,"FieldDocumentRecipients":null,"FieldDocumentRecipientsBlocked":null,"FieldDocumentCopyRecipients":null,"FieldDocumentCopyRecipientsBlocked":null,"FieldDocumentWorkflowFloatingFile":null,"Anrede":null,"Titel":null,"Vorname":null,"Nachname":null,"Hauptadresse_Strasse":null,"Hauptadresse_Postfach":null,"Hauptadresse_Postleitzahl":null,"Hauptadresse_Ort":null,"Hauptadresse_Gemeinde":null,"Hauptadresse_Bundesland":null,"Hauptadresse_Land":null,"EMailAdresse":null,"Fax":null,"Telefon":null,"Mobiltelefon":null,"Organisation_Name_vollstaendig":null,"Organisation_Kurzname":null,"Organisation_Opt_Adressangaben":null,"Geschlecht":null,"Geboren_am":null,"Geboren_in":null,"Namenszusatz":null,"Briefanrede":null,"Dienstbezeichnung":null,"Funktionsbezeichnung":null,"Versand_und_Zustellvermerk":null,"Bemerkung":null,"Beschreibung_der_pers_Anlagen":null,"Kategorie":null,"Versandart":null,"Kontoverbindung_Kontonummer":null,"Kontoverbindung_Kontoinhaber":null,"Kontoverbindung_Institut":null,"Kontoverbindung_Bankleitzahl":null,"Kontoverbindung_IBAN":null,"Kontoverbindung_BIC":null,"Kopietext":null,"Kopietext_ohne_Adressat":null,"Kopietext_vorlagenspezifisch":null,"Zusatz_1":null,"Zusatz_2":null,"Zusatz_3":null,"Zusatz_4":null,"Zusatz_5":null,"Kopieempfaenger_Anrede":null,"Kopieempfaenger_Titel":null,"Kopieempfaenger_Vorname":null,"Kopieempfaenger_Nachname":null,"Kopieempfaenger_Strasse":null,"Kopieempfaenger_Postfach":null,"Kopieempfaenger_Postleitzahl":null,"Kopieempfaenger_Ort":null,"Kopieempfaenger_Gemeinde":null,"Kopieempfaenger_Bundesland":null,"Kopieempfaenger_Land":null,"Kopieempfaenger_Org_Name":null,"Kopieempfaenger_Org_Kurzname":null,"Kopieempfaenger_Org_Option_Adressan":null,"Kopieempfaenger_Namenszusatz":null,"Kopieempfaenger_Briefanrede":null,"Kopieempfaenger_Dienstbezeichnung":null,"Kopieempfaenger_Funktionsbezeichnung":null,"Kopieempfaenger_Beschr_pers_Anlagen":null,"Kopieempfaenger_Kategorie":null,"Kopieempfaenger_Versandart":null,"Kopieempfaenger_Versandinformation":null,"Kopieempfaenger_KompletteAdresse":null,"Kopieempfaenger_Anlagen":null,"gezbeiEMail":null},"BAYLFST_15_1800":{"FieldDocumentTitle":null,"FieldDocumentSubject":null,"FieldDocumentAddSubject":null,"FieldDocumentIncAttachments":null,"FieldDocumentTerms":null,"FieldDocumentRecipients":null},"CFGBAYERNEX_15_1800":{"FieldWorkflowFloatingFile":null}}</f:identities>
  <f:translations>{}</f:translations>
</f:field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2.xml><?xml version="1.0" encoding="utf-8"?>
<ds:datastoreItem xmlns:ds="http://schemas.openxmlformats.org/officeDocument/2006/customXml" ds:itemID="{EE953A0D-DEEF-4500-BD1F-4FCA3186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Antrag gebundener Ganztag staatliche RS</Template>
  <TotalTime>0</TotalTime>
  <Pages>2</Pages>
  <Words>329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 n t r a g</vt:lpstr>
    </vt:vector>
  </TitlesOfParts>
  <Company>BAYKM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n t r a g</dc:title>
  <dc:creator>Heußner, Steffen (StMUK)</dc:creator>
  <cp:lastModifiedBy>Gora, Severin (StMUK)</cp:lastModifiedBy>
  <cp:revision>32</cp:revision>
  <cp:lastPrinted>2018-02-02T17:12:00Z</cp:lastPrinted>
  <dcterms:created xsi:type="dcterms:W3CDTF">2022-11-10T08:00:00Z</dcterms:created>
  <dcterms:modified xsi:type="dcterms:W3CDTF">2026-02-18T09:22:00Z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FGBAYERN@15.1400:ProcAddSubjNumber">
    <vt:lpwstr/>
  </property>
  <property fmtid="{D5CDD505-2E9C-101B-9397-08002B2CF9AE}" pid="3" name="FSC#CFGBAYERN@15.1400:BankDetailsIDOwnerGroup">
    <vt:lpwstr/>
  </property>
  <property fmtid="{D5CDD505-2E9C-101B-9397-08002B2CF9AE}" pid="4" name="FSC#CFGBAYERN@15.1400:BankDetailsIDOwner">
    <vt:lpwstr/>
  </property>
  <property fmtid="{D5CDD505-2E9C-101B-9397-08002B2CF9AE}" pid="5" name="FSC#CFGBAYERN@15.1400:BankDetailsOwnerGroup">
    <vt:lpwstr/>
  </property>
  <property fmtid="{D5CDD505-2E9C-101B-9397-08002B2CF9AE}" pid="6" name="FSC#CFGBAYERN@15.1400:BankDetailsOwner">
    <vt:lpwstr/>
  </property>
  <property fmtid="{D5CDD505-2E9C-101B-9397-08002B2CF9AE}" pid="7" name="FSC#CFGBAYERN@15.1400:DocumentFileUrgency">
    <vt:lpwstr/>
  </property>
  <property fmtid="{D5CDD505-2E9C-101B-9397-08002B2CF9AE}" pid="8" name="FSC#CFGBAYERN@15.1400:IncAttachments">
    <vt:lpwstr/>
  </property>
  <property fmtid="{D5CDD505-2E9C-101B-9397-08002B2CF9AE}" pid="9" name="FSC#CFGBAYERN@15.1400:VisitingHoursOwnerGroup">
    <vt:lpwstr/>
  </property>
  <property fmtid="{D5CDD505-2E9C-101B-9397-08002B2CF9AE}" pid="10" name="FSC#CFGBAYERN@15.1400:DocumentFileSubject">
    <vt:lpwstr>Antragsverfahren für die Einrichtung gebundener Ganztagsangebote an Mittelschulen in freier Trägerschaft zum Schuljahr 2022/2023</vt:lpwstr>
  </property>
  <property fmtid="{D5CDD505-2E9C-101B-9397-08002B2CF9AE}" pid="11" name="FSC#CFGBAYERN@15.1400:FileSubject">
    <vt:lpwstr/>
  </property>
  <property fmtid="{D5CDD505-2E9C-101B-9397-08002B2CF9AE}" pid="12" name="FSC#CFGBAYERN@15.1400:BankDetailsBICOwnerGroup">
    <vt:lpwstr/>
  </property>
  <property fmtid="{D5CDD505-2E9C-101B-9397-08002B2CF9AE}" pid="13" name="FSC#CFGBAYERN@15.1400:BankDetailsBICOwner">
    <vt:lpwstr/>
  </property>
  <property fmtid="{D5CDD505-2E9C-101B-9397-08002B2CF9AE}" pid="14" name="FSC#CFGBAYERN@15.1400:AddrDate">
    <vt:lpwstr/>
  </property>
  <property fmtid="{D5CDD505-2E9C-101B-9397-08002B2CF9AE}" pid="15" name="FSC#CFGBAYERN@15.1400:OwnerGroupOfficeBuilding">
    <vt:lpwstr/>
  </property>
  <property fmtid="{D5CDD505-2E9C-101B-9397-08002B2CF9AE}" pid="16" name="FSC#CFGBAYERN@15.1400:OwnerOfficeBuilding">
    <vt:lpwstr>Rosenkavalierplatz</vt:lpwstr>
  </property>
  <property fmtid="{D5CDD505-2E9C-101B-9397-08002B2CF9AE}" pid="17" name="FSC#CFGBAYERN@15.1400:OwnerName">
    <vt:lpwstr>Gora Severin</vt:lpwstr>
  </property>
  <property fmtid="{D5CDD505-2E9C-101B-9397-08002B2CF9AE}" pid="18" name="FSC#CFGBAYERN@15.1400:OwnerFunction">
    <vt:lpwstr/>
  </property>
  <property fmtid="{D5CDD505-2E9C-101B-9397-08002B2CF9AE}" pid="19" name="FSC#CFGBAYERN@15.1400:OwnerGender">
    <vt:lpwstr>Männlich</vt:lpwstr>
  </property>
  <property fmtid="{D5CDD505-2E9C-101B-9397-08002B2CF9AE}" pid="20" name="FSC#CFGBAYERN@15.1400:OwnerJobTitle">
    <vt:lpwstr/>
  </property>
  <property fmtid="{D5CDD505-2E9C-101B-9397-08002B2CF9AE}" pid="21" name="FSC#CFGBAYERN@15.1400:OwnerSurName">
    <vt:lpwstr>Gora</vt:lpwstr>
  </property>
  <property fmtid="{D5CDD505-2E9C-101B-9397-08002B2CF9AE}" pid="22" name="FSC#CFGBAYERN@15.1400:OwnerNameAffix">
    <vt:lpwstr/>
  </property>
  <property fmtid="{D5CDD505-2E9C-101B-9397-08002B2CF9AE}" pid="23" name="FSC#CFGBAYERN@15.1400:OwnerTitle">
    <vt:lpwstr/>
  </property>
  <property fmtid="{D5CDD505-2E9C-101B-9397-08002B2CF9AE}" pid="24" name="FSC#CFGBAYERN@15.1400:OwnerFirstName">
    <vt:lpwstr>Severin</vt:lpwstr>
  </property>
  <property fmtid="{D5CDD505-2E9C-101B-9397-08002B2CF9AE}" pid="25" name="FSC#CFGBAYERN@15.1400:OwnerAdditional1">
    <vt:lpwstr/>
  </property>
  <property fmtid="{D5CDD505-2E9C-101B-9397-08002B2CF9AE}" pid="26" name="FSC#CFGBAYERN@15.1400:OwnerAdditional2">
    <vt:lpwstr/>
  </property>
  <property fmtid="{D5CDD505-2E9C-101B-9397-08002B2CF9AE}" pid="27" name="FSC#CFGBAYERN@15.1400:OwnerAdditional3">
    <vt:lpwstr/>
  </property>
  <property fmtid="{D5CDD505-2E9C-101B-9397-08002B2CF9AE}" pid="28" name="FSC#CFGBAYERN@15.1400:OwnerAdditional4">
    <vt:lpwstr/>
  </property>
  <property fmtid="{D5CDD505-2E9C-101B-9397-08002B2CF9AE}" pid="29" name="FSC#CFGBAYERN@15.1400:OwnerAdditional5">
    <vt:lpwstr/>
  </property>
  <property fmtid="{D5CDD505-2E9C-101B-9397-08002B2CF9AE}" pid="30" name="FSC#CFGBAYERN@15.1400:EmailOwnerGroup">
    <vt:lpwstr/>
  </property>
  <property fmtid="{D5CDD505-2E9C-101B-9397-08002B2CF9AE}" pid="31" name="FSC#CFGBAYERN@15.1400:EmailOwner">
    <vt:lpwstr>severin.gora@stmuk.bayern.de</vt:lpwstr>
  </property>
  <property fmtid="{D5CDD505-2E9C-101B-9397-08002B2CF9AE}" pid="32" name="FSC#CFGBAYERN@15.1400:Recipients">
    <vt:lpwstr>Per E-Mail Alle privaten Mittelschulen (per OWA) An, </vt:lpwstr>
  </property>
  <property fmtid="{D5CDD505-2E9C-101B-9397-08002B2CF9AE}" pid="33" name="FSC#CFGBAYERN@15.1400:RecipientsBlocked">
    <vt:lpwstr>Per E-Mail_x000d_
Alle privaten Mittelschulen (per OWA)_x000d_
An_x000d_
</vt:lpwstr>
  </property>
  <property fmtid="{D5CDD505-2E9C-101B-9397-08002B2CF9AE}" pid="34" name="FSC#CFGBAYERN@15.1400:FaxNumberOwnerGroup">
    <vt:lpwstr/>
  </property>
  <property fmtid="{D5CDD505-2E9C-101B-9397-08002B2CF9AE}" pid="35" name="FSC#CFGBAYERN@15.1400:FaxNumberOwner">
    <vt:lpwstr/>
  </property>
  <property fmtid="{D5CDD505-2E9C-101B-9397-08002B2CF9AE}" pid="36" name="FSC#CFGBAYERN@15.1400:ForeignNr">
    <vt:lpwstr/>
  </property>
  <property fmtid="{D5CDD505-2E9C-101B-9397-08002B2CF9AE}" pid="37" name="FSC#CFGBAYERN@15.1400:DocumentName">
    <vt:lpwstr>IV.8-BO4207.6.1/17/9</vt:lpwstr>
  </property>
  <property fmtid="{D5CDD505-2E9C-101B-9397-08002B2CF9AE}" pid="38" name="FSC#CFGBAYERN@15.1400:BankDetailsIBANOwnerGroup">
    <vt:lpwstr/>
  </property>
  <property fmtid="{D5CDD505-2E9C-101B-9397-08002B2CF9AE}" pid="39" name="FSC#CFGBAYERN@15.1400:BankDetailsIBANOwner">
    <vt:lpwstr/>
  </property>
  <property fmtid="{D5CDD505-2E9C-101B-9397-08002B2CF9AE}" pid="40" name="FSC#CFGBAYERN@15.1400:BankDetailsNameOwnerGroup">
    <vt:lpwstr/>
  </property>
  <property fmtid="{D5CDD505-2E9C-101B-9397-08002B2CF9AE}" pid="41" name="FSC#CFGBAYERN@15.1400:BankDetailsNameOwner">
    <vt:lpwstr/>
  </property>
  <property fmtid="{D5CDD505-2E9C-101B-9397-08002B2CF9AE}" pid="42" name="FSC#CFGBAYERN@15.1400:BankDetailsOwnerOwnerGroup">
    <vt:lpwstr/>
  </property>
  <property fmtid="{D5CDD505-2E9C-101B-9397-08002B2CF9AE}" pid="43" name="FSC#CFGBAYERN@15.1400:BankDetailsOwnerOwner">
    <vt:lpwstr/>
  </property>
  <property fmtid="{D5CDD505-2E9C-101B-9397-08002B2CF9AE}" pid="44" name="FSC#CFGBAYERN@15.1400:BankDetailsAccountOwnerGroup">
    <vt:lpwstr/>
  </property>
  <property fmtid="{D5CDD505-2E9C-101B-9397-08002B2CF9AE}" pid="45" name="FSC#CFGBAYERN@15.1400:BankDetailsAccountOwner">
    <vt:lpwstr/>
  </property>
  <property fmtid="{D5CDD505-2E9C-101B-9397-08002B2CF9AE}" pid="46" name="FSC#CFGBAYERN@15.1400:CopyRecipients">
    <vt:lpwstr/>
  </property>
  <property fmtid="{D5CDD505-2E9C-101B-9397-08002B2CF9AE}" pid="47" name="FSC#CFGBAYERN@15.1400:CopyRecipientsBlocked">
    <vt:lpwstr/>
  </property>
  <property fmtid="{D5CDD505-2E9C-101B-9397-08002B2CF9AE}" pid="48" name="FSC#CFGBAYERN@15.1400:OrganizationOwnerGroup">
    <vt:lpwstr>IV.8 (IV.8 (StMUK))</vt:lpwstr>
  </property>
  <property fmtid="{D5CDD505-2E9C-101B-9397-08002B2CF9AE}" pid="49" name="FSC#CFGBAYERN@15.1400:SignFinalVersionByJobTitle">
    <vt:lpwstr>Ministerialrätin</vt:lpwstr>
  </property>
  <property fmtid="{D5CDD505-2E9C-101B-9397-08002B2CF9AE}" pid="50" name="FSC#CFGBAYERN@15.1400:SignFinalVersionByFunction">
    <vt:lpwstr/>
  </property>
  <property fmtid="{D5CDD505-2E9C-101B-9397-08002B2CF9AE}" pid="51" name="FSC#CFGBAYERN@15.1400:SignFinalVersionBySurname">
    <vt:lpwstr>Brumann</vt:lpwstr>
  </property>
  <property fmtid="{D5CDD505-2E9C-101B-9397-08002B2CF9AE}" pid="52" name="FSC#CFGBAYERN@15.1400:SignFinalVersionByNameAffix">
    <vt:lpwstr/>
  </property>
  <property fmtid="{D5CDD505-2E9C-101B-9397-08002B2CF9AE}" pid="53" name="FSC#CFGBAYERN@15.1400:SignFinalVersionByTitle">
    <vt:lpwstr/>
  </property>
  <property fmtid="{D5CDD505-2E9C-101B-9397-08002B2CF9AE}" pid="54" name="FSC#CFGBAYERN@15.1400:SignFinalVersionByFirstname">
    <vt:lpwstr>Alexandra</vt:lpwstr>
  </property>
  <property fmtid="{D5CDD505-2E9C-101B-9397-08002B2CF9AE}" pid="55" name="FSC#CFGBAYERN@15.1400:SignApprovedByJobTitle">
    <vt:lpwstr/>
  </property>
  <property fmtid="{D5CDD505-2E9C-101B-9397-08002B2CF9AE}" pid="56" name="FSC#CFGBAYERN@15.1400:SignApprovedByFunction">
    <vt:lpwstr/>
  </property>
  <property fmtid="{D5CDD505-2E9C-101B-9397-08002B2CF9AE}" pid="57" name="FSC#CFGBAYERN@15.1400:SignApprovedBySurname">
    <vt:lpwstr/>
  </property>
  <property fmtid="{D5CDD505-2E9C-101B-9397-08002B2CF9AE}" pid="58" name="FSC#CFGBAYERN@15.1400:SignApprovedByNameAffix">
    <vt:lpwstr/>
  </property>
  <property fmtid="{D5CDD505-2E9C-101B-9397-08002B2CF9AE}" pid="59" name="FSC#CFGBAYERN@15.1400:SignApprovedByTitle">
    <vt:lpwstr/>
  </property>
  <property fmtid="{D5CDD505-2E9C-101B-9397-08002B2CF9AE}" pid="60" name="FSC#CFGBAYERN@15.1400:SignApprovedByFirstname">
    <vt:lpwstr/>
  </property>
  <property fmtid="{D5CDD505-2E9C-101B-9397-08002B2CF9AE}" pid="61" name="FSC#CFGBAYERN@15.1400:SignApprovedAt">
    <vt:lpwstr/>
  </property>
  <property fmtid="{D5CDD505-2E9C-101B-9397-08002B2CF9AE}" pid="62" name="FSC#CFGBAYERN@15.1400:SignAcceptDraftByJobTitle">
    <vt:lpwstr/>
  </property>
  <property fmtid="{D5CDD505-2E9C-101B-9397-08002B2CF9AE}" pid="63" name="FSC#CFGBAYERN@15.1400:SignAcceptDraftByFunction">
    <vt:lpwstr/>
  </property>
  <property fmtid="{D5CDD505-2E9C-101B-9397-08002B2CF9AE}" pid="64" name="FSC#CFGBAYERN@15.1400:SignAcceptDraftBySurname">
    <vt:lpwstr/>
  </property>
  <property fmtid="{D5CDD505-2E9C-101B-9397-08002B2CF9AE}" pid="65" name="FSC#CFGBAYERN@15.1400:SignAcceptDraftByNameAffix">
    <vt:lpwstr/>
  </property>
  <property fmtid="{D5CDD505-2E9C-101B-9397-08002B2CF9AE}" pid="66" name="FSC#CFGBAYERN@15.1400:SignAcceptDraftByTitle">
    <vt:lpwstr/>
  </property>
  <property fmtid="{D5CDD505-2E9C-101B-9397-08002B2CF9AE}" pid="67" name="FSC#CFGBAYERN@15.1400:SignAcceptDraftByFirstname">
    <vt:lpwstr/>
  </property>
  <property fmtid="{D5CDD505-2E9C-101B-9397-08002B2CF9AE}" pid="68" name="FSC#CFGBAYERN@15.1400:SignAcceptDraftAt">
    <vt:lpwstr/>
  </property>
  <property fmtid="{D5CDD505-2E9C-101B-9397-08002B2CF9AE}" pid="69" name="FSC#CFGBAYERN@15.1400:SignViewedByJobTitle">
    <vt:lpwstr/>
  </property>
  <property fmtid="{D5CDD505-2E9C-101B-9397-08002B2CF9AE}" pid="70" name="FSC#CFGBAYERN@15.1400:SignViewedByFunction">
    <vt:lpwstr/>
  </property>
  <property fmtid="{D5CDD505-2E9C-101B-9397-08002B2CF9AE}" pid="71" name="FSC#CFGBAYERN@15.1400:SignViewedBySurname">
    <vt:lpwstr/>
  </property>
  <property fmtid="{D5CDD505-2E9C-101B-9397-08002B2CF9AE}" pid="72" name="FSC#CFGBAYERN@15.1400:SignViewedByNameAffix">
    <vt:lpwstr/>
  </property>
  <property fmtid="{D5CDD505-2E9C-101B-9397-08002B2CF9AE}" pid="73" name="FSC#CFGBAYERN@15.1400:SignViewedByTitle">
    <vt:lpwstr/>
  </property>
  <property fmtid="{D5CDD505-2E9C-101B-9397-08002B2CF9AE}" pid="74" name="FSC#CFGBAYERN@15.1400:SignViewedByFirstname">
    <vt:lpwstr/>
  </property>
  <property fmtid="{D5CDD505-2E9C-101B-9397-08002B2CF9AE}" pid="75" name="FSC#CFGBAYERN@15.1400:SignViewedAt">
    <vt:lpwstr/>
  </property>
  <property fmtid="{D5CDD505-2E9C-101B-9397-08002B2CF9AE}" pid="76" name="FSC#CFGBAYERN@15.1400:TelNumberOwnerGroup">
    <vt:lpwstr/>
  </property>
  <property fmtid="{D5CDD505-2E9C-101B-9397-08002B2CF9AE}" pid="77" name="FSC#CFGBAYERN@15.1400:TelNumberOwner">
    <vt:lpwstr>1627</vt:lpwstr>
  </property>
  <property fmtid="{D5CDD505-2E9C-101B-9397-08002B2CF9AE}" pid="78" name="FSC#CFGBAYERN@15.1400:TelNumberOwnerMobile">
    <vt:lpwstr/>
  </property>
  <property fmtid="{D5CDD505-2E9C-101B-9397-08002B2CF9AE}" pid="79" name="FSC#CFGBAYERN@15.1400:TelNumberOwnerPrivate">
    <vt:lpwstr/>
  </property>
  <property fmtid="{D5CDD505-2E9C-101B-9397-08002B2CF9AE}" pid="80" name="FSC#CFGBAYERN@15.1400:ReferredIncomingLetterDate">
    <vt:lpwstr/>
  </property>
  <property fmtid="{D5CDD505-2E9C-101B-9397-08002B2CF9AE}" pid="81" name="FSC#CFGBAYERN@15.1400:RefIerredncomingForeignNr">
    <vt:lpwstr/>
  </property>
  <property fmtid="{D5CDD505-2E9C-101B-9397-08002B2CF9AE}" pid="82" name="FSC#CFGBAYERN@15.1400:ReferredIncomingFileReference">
    <vt:lpwstr/>
  </property>
  <property fmtid="{D5CDD505-2E9C-101B-9397-08002B2CF9AE}" pid="83" name="FSC#CFGBAYERN@15.1400:SettlementLetterDate">
    <vt:lpwstr/>
  </property>
  <property fmtid="{D5CDD505-2E9C-101B-9397-08002B2CF9AE}" pid="84" name="FSC#CFGBAYERN@15.1400:URLOwnerGroup">
    <vt:lpwstr/>
  </property>
  <property fmtid="{D5CDD505-2E9C-101B-9397-08002B2CF9AE}" pid="85" name="FSC#CFGBAYERN@15.1400:TransportConnectionOwnerGroup">
    <vt:lpwstr/>
  </property>
  <property fmtid="{D5CDD505-2E9C-101B-9397-08002B2CF9AE}" pid="86" name="FSC#CFGBAYERN@15.1400:OwnerRoomNumber">
    <vt:lpwstr>4045</vt:lpwstr>
  </property>
  <property fmtid="{D5CDD505-2E9C-101B-9397-08002B2CF9AE}" pid="87" name="FSC#CFGBAYERNEX@15.1800:ProcedureFileReference">
    <vt:lpwstr>BO4207.6.1/17</vt:lpwstr>
  </property>
  <property fmtid="{D5CDD505-2E9C-101B-9397-08002B2CF9AE}" pid="88" name="FSC#CFGBAYERNEX@15.1800:OwnerSalutationFromGender">
    <vt:lpwstr>Herr</vt:lpwstr>
  </property>
  <property fmtid="{D5CDD505-2E9C-101B-9397-08002B2CF9AE}" pid="89" name="FSC#CFGBAYERNEX@15.1800:SignFinalVersionBy">
    <vt:lpwstr>Alexandra Brumann_x000d_
Ministerialrätin</vt:lpwstr>
  </property>
  <property fmtid="{D5CDD505-2E9C-101B-9397-08002B2CF9AE}" pid="90" name="FSC#CFGBAYERN@15.1400:SubjectAreaShortTerm">
    <vt:lpwstr>Ganztagsangebote an Schulen, gebundene Form</vt:lpwstr>
  </property>
  <property fmtid="{D5CDD505-2E9C-101B-9397-08002B2CF9AE}" pid="91" name="FSC#CFGBAYERN@15.1400:ProcedureBarCode">
    <vt:lpwstr>*COO.4001.106.8.2373364*</vt:lpwstr>
  </property>
  <property fmtid="{D5CDD505-2E9C-101B-9397-08002B2CF9AE}" pid="92" name="FSC#CFGBAYERN@15.1400:ProcedureCreatedOnAt">
    <vt:lpwstr>13.01.2022 08:07:45</vt:lpwstr>
  </property>
  <property fmtid="{D5CDD505-2E9C-101B-9397-08002B2CF9AE}" pid="93" name="FSC#CFGBAYERN@15.1400:CurrentDateTime">
    <vt:lpwstr>14.03.2022 16:13:14</vt:lpwstr>
  </property>
  <property fmtid="{D5CDD505-2E9C-101B-9397-08002B2CF9AE}" pid="94" name="FSC#CFGBAYERN@15.1400:RelatedReferencesSettlement">
    <vt:lpwstr/>
  </property>
  <property fmtid="{D5CDD505-2E9C-101B-9397-08002B2CF9AE}" pid="95" name="FSC#CFGBAYERN@15.1400:AssociatedProcedureTitle">
    <vt:lpwstr>Antragsverfahren GGTS 2022/2023 </vt:lpwstr>
  </property>
  <property fmtid="{D5CDD505-2E9C-101B-9397-08002B2CF9AE}" pid="96" name="FSC#CFGBAYERN@15.1400:SettlementTitle">
    <vt:lpwstr>privat</vt:lpwstr>
  </property>
  <property fmtid="{D5CDD505-2E9C-101B-9397-08002B2CF9AE}" pid="97" name="FSC#CFGBAYERN@15.1400:IncomingTitle">
    <vt:lpwstr/>
  </property>
  <property fmtid="{D5CDD505-2E9C-101B-9397-08002B2CF9AE}" pid="98" name="FSC#CFGBAYERN@15.1400:RespoeLongName">
    <vt:lpwstr>Referat IV.8 (StMUK)</vt:lpwstr>
  </property>
  <property fmtid="{D5CDD505-2E9C-101B-9397-08002B2CF9AE}" pid="99" name="FSC#CFGBAYERN@15.1400:RespoeShortName">
    <vt:lpwstr>IV.8</vt:lpwstr>
  </property>
  <property fmtid="{D5CDD505-2E9C-101B-9397-08002B2CF9AE}" pid="100" name="FSC#CFGBAYERN@15.1400:RespoeOUSign">
    <vt:lpwstr/>
  </property>
  <property fmtid="{D5CDD505-2E9C-101B-9397-08002B2CF9AE}" pid="101" name="FSC#CFGBAYERN@15.1400:RespoeOrgStreet">
    <vt:lpwstr/>
  </property>
  <property fmtid="{D5CDD505-2E9C-101B-9397-08002B2CF9AE}" pid="102" name="FSC#CFGBAYERN@15.1400:RespoeOrgPobox">
    <vt:lpwstr/>
  </property>
  <property fmtid="{D5CDD505-2E9C-101B-9397-08002B2CF9AE}" pid="103" name="FSC#CFGBAYERN@15.1400:RespoeOrgZipcode">
    <vt:lpwstr/>
  </property>
  <property fmtid="{D5CDD505-2E9C-101B-9397-08002B2CF9AE}" pid="104" name="FSC#CFGBAYERN@15.1400:RespoeOrgCity">
    <vt:lpwstr/>
  </property>
  <property fmtid="{D5CDD505-2E9C-101B-9397-08002B2CF9AE}" pid="105" name="FSC#CFGBAYERN@15.1400:RespoeOrgState">
    <vt:lpwstr/>
  </property>
  <property fmtid="{D5CDD505-2E9C-101B-9397-08002B2CF9AE}" pid="106" name="FSC#CFGBAYERN@15.1400:RespoeOrgCountry">
    <vt:lpwstr/>
  </property>
  <property fmtid="{D5CDD505-2E9C-101B-9397-08002B2CF9AE}" pid="107" name="FSC#CFGBAYERN@15.1400:RespoeOrgDesc">
    <vt:lpwstr/>
  </property>
  <property fmtid="{D5CDD505-2E9C-101B-9397-08002B2CF9AE}" pid="108" name="FSC#CFGBAYERN@15.1400:RespoeOrgName">
    <vt:lpwstr>IV.8 (StMUK)</vt:lpwstr>
  </property>
  <property fmtid="{D5CDD505-2E9C-101B-9397-08002B2CF9AE}" pid="109" name="FSC#CFGBAYERN@15.1400:RespoeOrgAdditional1">
    <vt:lpwstr/>
  </property>
  <property fmtid="{D5CDD505-2E9C-101B-9397-08002B2CF9AE}" pid="110" name="FSC#CFGBAYERN@15.1400:RespoeOrgAdditional2">
    <vt:lpwstr/>
  </property>
  <property fmtid="{D5CDD505-2E9C-101B-9397-08002B2CF9AE}" pid="111" name="FSC#CFGBAYERN@15.1400:RespoeOrgAdditional3">
    <vt:lpwstr/>
  </property>
  <property fmtid="{D5CDD505-2E9C-101B-9397-08002B2CF9AE}" pid="112" name="FSC#CFGBAYERN@15.1400:RespoeOrgAdditional4">
    <vt:lpwstr/>
  </property>
  <property fmtid="{D5CDD505-2E9C-101B-9397-08002B2CF9AE}" pid="113" name="FSC#CFGBAYERN@15.1400:RespoeOrgAdditional5">
    <vt:lpwstr/>
  </property>
  <property fmtid="{D5CDD505-2E9C-101B-9397-08002B2CF9AE}" pid="114" name="FSC#CFGBAYERN@15.1400:RespoeOrgShortName">
    <vt:lpwstr>IV.8</vt:lpwstr>
  </property>
  <property fmtid="{D5CDD505-2E9C-101B-9397-08002B2CF9AE}" pid="115" name="FSC#CFGBAYERN@15.1400:RespoeOrgNameAffix">
    <vt:lpwstr/>
  </property>
  <property fmtid="{D5CDD505-2E9C-101B-9397-08002B2CF9AE}" pid="116" name="FSC#CFGBAYERN@15.1400:SignSignByJobTitle">
    <vt:lpwstr/>
  </property>
  <property fmtid="{D5CDD505-2E9C-101B-9397-08002B2CF9AE}" pid="117" name="FSC#CFGBAYERN@15.1400:SignSignByFunction">
    <vt:lpwstr/>
  </property>
  <property fmtid="{D5CDD505-2E9C-101B-9397-08002B2CF9AE}" pid="118" name="FSC#CFGBAYERN@15.1400:SignSignBySurname">
    <vt:lpwstr/>
  </property>
  <property fmtid="{D5CDD505-2E9C-101B-9397-08002B2CF9AE}" pid="119" name="FSC#CFGBAYERN@15.1400:SignSignByNameAffix">
    <vt:lpwstr/>
  </property>
  <property fmtid="{D5CDD505-2E9C-101B-9397-08002B2CF9AE}" pid="120" name="FSC#CFGBAYERN@15.1400:SignSignByTitle">
    <vt:lpwstr/>
  </property>
  <property fmtid="{D5CDD505-2E9C-101B-9397-08002B2CF9AE}" pid="121" name="FSC#CFGBAYERN@15.1400:SignSignByFirstname">
    <vt:lpwstr/>
  </property>
  <property fmtid="{D5CDD505-2E9C-101B-9397-08002B2CF9AE}" pid="122" name="FSC#CFGBAYERN@15.1400:SignSignAt">
    <vt:lpwstr/>
  </property>
  <property fmtid="{D5CDD505-2E9C-101B-9397-08002B2CF9AE}" pid="123" name="FSC#COOELAK@1.1001:Subject">
    <vt:lpwstr>Ganztagsangebote an Schulen, gebundene Form</vt:lpwstr>
  </property>
  <property fmtid="{D5CDD505-2E9C-101B-9397-08002B2CF9AE}" pid="124" name="FSC#COOELAK@1.1001:FileReference">
    <vt:lpwstr>BO4207.6.1</vt:lpwstr>
  </property>
  <property fmtid="{D5CDD505-2E9C-101B-9397-08002B2CF9AE}" pid="125" name="FSC#COOELAK@1.1001:FileRefYear">
    <vt:lpwstr>2021</vt:lpwstr>
  </property>
  <property fmtid="{D5CDD505-2E9C-101B-9397-08002B2CF9AE}" pid="126" name="FSC#COOELAK@1.1001:FileRefOrdinal">
    <vt:lpwstr>1</vt:lpwstr>
  </property>
  <property fmtid="{D5CDD505-2E9C-101B-9397-08002B2CF9AE}" pid="127" name="FSC#COOELAK@1.1001:FileRefOU">
    <vt:lpwstr>RegL</vt:lpwstr>
  </property>
  <property fmtid="{D5CDD505-2E9C-101B-9397-08002B2CF9AE}" pid="128" name="FSC#COOELAK@1.1001:Organization">
    <vt:lpwstr/>
  </property>
  <property fmtid="{D5CDD505-2E9C-101B-9397-08002B2CF9AE}" pid="129" name="FSC#COOELAK@1.1001:Owner">
    <vt:lpwstr>Herr Gora</vt:lpwstr>
  </property>
  <property fmtid="{D5CDD505-2E9C-101B-9397-08002B2CF9AE}" pid="130" name="FSC#COOELAK@1.1001:OwnerExtension">
    <vt:lpwstr>1627</vt:lpwstr>
  </property>
  <property fmtid="{D5CDD505-2E9C-101B-9397-08002B2CF9AE}" pid="131" name="FSC#COOELAK@1.1001:OwnerFaxExtension">
    <vt:lpwstr/>
  </property>
  <property fmtid="{D5CDD505-2E9C-101B-9397-08002B2CF9AE}" pid="132" name="FSC#COOELAK@1.1001:DispatchedBy">
    <vt:lpwstr/>
  </property>
  <property fmtid="{D5CDD505-2E9C-101B-9397-08002B2CF9AE}" pid="133" name="FSC#COOELAK@1.1001:DispatchedAt">
    <vt:lpwstr/>
  </property>
  <property fmtid="{D5CDD505-2E9C-101B-9397-08002B2CF9AE}" pid="134" name="FSC#COOELAK@1.1001:ApprovedBy">
    <vt:lpwstr>Brumann Alexandra</vt:lpwstr>
  </property>
  <property fmtid="{D5CDD505-2E9C-101B-9397-08002B2CF9AE}" pid="135" name="FSC#COOELAK@1.1001:ApprovedAt">
    <vt:lpwstr>14.03.2022</vt:lpwstr>
  </property>
  <property fmtid="{D5CDD505-2E9C-101B-9397-08002B2CF9AE}" pid="136" name="FSC#COOELAK@1.1001:Department">
    <vt:lpwstr>IV.8 (Referat IV.8 (StMUK))</vt:lpwstr>
  </property>
  <property fmtid="{D5CDD505-2E9C-101B-9397-08002B2CF9AE}" pid="137" name="FSC#COOELAK@1.1001:CreatedAt">
    <vt:lpwstr>04.03.2022</vt:lpwstr>
  </property>
  <property fmtid="{D5CDD505-2E9C-101B-9397-08002B2CF9AE}" pid="138" name="FSC#COOELAK@1.1001:OU">
    <vt:lpwstr>IV.8 (Referat IV.8 (StMUK))</vt:lpwstr>
  </property>
  <property fmtid="{D5CDD505-2E9C-101B-9397-08002B2CF9AE}" pid="139" name="FSC#COOELAK@1.1001:Priority">
    <vt:lpwstr/>
  </property>
  <property fmtid="{D5CDD505-2E9C-101B-9397-08002B2CF9AE}" pid="140" name="FSC#COOELAK@1.1001:ObjBarCode">
    <vt:lpwstr>*COO.4001.106.7.1758086*</vt:lpwstr>
  </property>
  <property fmtid="{D5CDD505-2E9C-101B-9397-08002B2CF9AE}" pid="141" name="FSC#COOELAK@1.1001:RefBarCode">
    <vt:lpwstr>*COO.4001.106.2.2314686*</vt:lpwstr>
  </property>
  <property fmtid="{D5CDD505-2E9C-101B-9397-08002B2CF9AE}" pid="142" name="FSC#COOELAK@1.1001:FileRefBarCode">
    <vt:lpwstr>*BO4207.6.1*</vt:lpwstr>
  </property>
  <property fmtid="{D5CDD505-2E9C-101B-9397-08002B2CF9AE}" pid="143" name="FSC#COOELAK@1.1001:ExternalRef">
    <vt:lpwstr/>
  </property>
  <property fmtid="{D5CDD505-2E9C-101B-9397-08002B2CF9AE}" pid="144" name="FSC#COOELAK@1.1001:IncomingNumber">
    <vt:lpwstr/>
  </property>
  <property fmtid="{D5CDD505-2E9C-101B-9397-08002B2CF9AE}" pid="145" name="FSC#COOELAK@1.1001:IncomingSubject">
    <vt:lpwstr/>
  </property>
  <property fmtid="{D5CDD505-2E9C-101B-9397-08002B2CF9AE}" pid="146" name="FSC#COOELAK@1.1001:ProcessResponsible">
    <vt:lpwstr>Gora, Severin, StMUK</vt:lpwstr>
  </property>
  <property fmtid="{D5CDD505-2E9C-101B-9397-08002B2CF9AE}" pid="147" name="FSC#COOELAK@1.1001:ProcessResponsiblePhone">
    <vt:lpwstr>1627</vt:lpwstr>
  </property>
  <property fmtid="{D5CDD505-2E9C-101B-9397-08002B2CF9AE}" pid="148" name="FSC#COOELAK@1.1001:ProcessResponsibleMail">
    <vt:lpwstr>severin.gora@stmuk.bayern.de</vt:lpwstr>
  </property>
  <property fmtid="{D5CDD505-2E9C-101B-9397-08002B2CF9AE}" pid="149" name="FSC#COOELAK@1.1001:ProcessResponsibleFax">
    <vt:lpwstr/>
  </property>
  <property fmtid="{D5CDD505-2E9C-101B-9397-08002B2CF9AE}" pid="150" name="FSC#COOELAK@1.1001:ApproverFirstName">
    <vt:lpwstr>Alexandra</vt:lpwstr>
  </property>
  <property fmtid="{D5CDD505-2E9C-101B-9397-08002B2CF9AE}" pid="151" name="FSC#COOELAK@1.1001:ApproverSurName">
    <vt:lpwstr>Brumann</vt:lpwstr>
  </property>
  <property fmtid="{D5CDD505-2E9C-101B-9397-08002B2CF9AE}" pid="152" name="FSC#COOELAK@1.1001:ApproverTitle">
    <vt:lpwstr/>
  </property>
  <property fmtid="{D5CDD505-2E9C-101B-9397-08002B2CF9AE}" pid="153" name="FSC#COOELAK@1.1001:ExternalDate">
    <vt:lpwstr/>
  </property>
  <property fmtid="{D5CDD505-2E9C-101B-9397-08002B2CF9AE}" pid="154" name="FSC#COOELAK@1.1001:SettlementApprovedAt">
    <vt:lpwstr>14.03.2022</vt:lpwstr>
  </property>
  <property fmtid="{D5CDD505-2E9C-101B-9397-08002B2CF9AE}" pid="155" name="FSC#COOELAK@1.1001:BaseNumber">
    <vt:lpwstr>BO4207</vt:lpwstr>
  </property>
  <property fmtid="{D5CDD505-2E9C-101B-9397-08002B2CF9AE}" pid="156" name="FSC#COOELAK@1.1001:CurrentUserRolePos">
    <vt:lpwstr>Sachbearbeitung</vt:lpwstr>
  </property>
  <property fmtid="{D5CDD505-2E9C-101B-9397-08002B2CF9AE}" pid="157" name="FSC#COOELAK@1.1001:CurrentUserEmail">
    <vt:lpwstr>marika.abbrecher@stmuk.bayern.de</vt:lpwstr>
  </property>
  <property fmtid="{D5CDD505-2E9C-101B-9397-08002B2CF9AE}" pid="158" name="FSC#ELAKGOV@1.1001:PersonalSubjGender">
    <vt:lpwstr/>
  </property>
  <property fmtid="{D5CDD505-2E9C-101B-9397-08002B2CF9AE}" pid="159" name="FSC#ELAKGOV@1.1001:PersonalSubjFirstName">
    <vt:lpwstr/>
  </property>
  <property fmtid="{D5CDD505-2E9C-101B-9397-08002B2CF9AE}" pid="160" name="FSC#ELAKGOV@1.1001:PersonalSubjSurName">
    <vt:lpwstr/>
  </property>
  <property fmtid="{D5CDD505-2E9C-101B-9397-08002B2CF9AE}" pid="161" name="FSC#ELAKGOV@1.1001:PersonalSubjSalutation">
    <vt:lpwstr/>
  </property>
  <property fmtid="{D5CDD505-2E9C-101B-9397-08002B2CF9AE}" pid="162" name="FSC#ELAKGOV@1.1001:PersonalSubjAddress">
    <vt:lpwstr/>
  </property>
  <property fmtid="{D5CDD505-2E9C-101B-9397-08002B2CF9AE}" pid="163" name="FSC#ATSTATECFG@1.1001:Office">
    <vt:lpwstr/>
  </property>
  <property fmtid="{D5CDD505-2E9C-101B-9397-08002B2CF9AE}" pid="164" name="FSC#ATSTATECFG@1.1001:Agent">
    <vt:lpwstr>Severin Gora</vt:lpwstr>
  </property>
  <property fmtid="{D5CDD505-2E9C-101B-9397-08002B2CF9AE}" pid="165" name="FSC#ATSTATECFG@1.1001:AgentPhone">
    <vt:lpwstr>1627</vt:lpwstr>
  </property>
  <property fmtid="{D5CDD505-2E9C-101B-9397-08002B2CF9AE}" pid="166" name="FSC#ATSTATECFG@1.1001:DepartmentFax">
    <vt:lpwstr/>
  </property>
  <property fmtid="{D5CDD505-2E9C-101B-9397-08002B2CF9AE}" pid="167" name="FSC#ATSTATECFG@1.1001:DepartmentEmail">
    <vt:lpwstr/>
  </property>
  <property fmtid="{D5CDD505-2E9C-101B-9397-08002B2CF9AE}" pid="168" name="FSC#ATSTATECFG@1.1001:SubfileDate">
    <vt:lpwstr>13.01.2022</vt:lpwstr>
  </property>
  <property fmtid="{D5CDD505-2E9C-101B-9397-08002B2CF9AE}" pid="169" name="FSC#ATSTATECFG@1.1001:SubfileSubject">
    <vt:lpwstr>Antragsverfahren für die Einrichtung gebundener Ganztagsangebote an Mittelschulen in freier Trägerschaft zum Schuljahr 2022/2023</vt:lpwstr>
  </property>
  <property fmtid="{D5CDD505-2E9C-101B-9397-08002B2CF9AE}" pid="170" name="FSC#ATSTATECFG@1.1001:DepartmentZipCode">
    <vt:lpwstr/>
  </property>
  <property fmtid="{D5CDD505-2E9C-101B-9397-08002B2CF9AE}" pid="171" name="FSC#ATSTATECFG@1.1001:DepartmentCountry">
    <vt:lpwstr/>
  </property>
  <property fmtid="{D5CDD505-2E9C-101B-9397-08002B2CF9AE}" pid="172" name="FSC#ATSTATECFG@1.1001:DepartmentCity">
    <vt:lpwstr/>
  </property>
  <property fmtid="{D5CDD505-2E9C-101B-9397-08002B2CF9AE}" pid="173" name="FSC#ATSTATECFG@1.1001:DepartmentStreet">
    <vt:lpwstr/>
  </property>
  <property fmtid="{D5CDD505-2E9C-101B-9397-08002B2CF9AE}" pid="174" name="FSC#CCAPRECONFIGG@15.1001:DepartmentON">
    <vt:lpwstr/>
  </property>
  <property fmtid="{D5CDD505-2E9C-101B-9397-08002B2CF9AE}" pid="175" name="FSC#CCAPRECONFIGG@15.1001:DepartmentWebsite">
    <vt:lpwstr/>
  </property>
  <property fmtid="{D5CDD505-2E9C-101B-9397-08002B2CF9AE}" pid="176" name="FSC#ATSTATECFG@1.1001:DepartmentDVR">
    <vt:lpwstr/>
  </property>
  <property fmtid="{D5CDD505-2E9C-101B-9397-08002B2CF9AE}" pid="177" name="FSC#ATSTATECFG@1.1001:DepartmentUID">
    <vt:lpwstr/>
  </property>
  <property fmtid="{D5CDD505-2E9C-101B-9397-08002B2CF9AE}" pid="178" name="FSC#ATSTATECFG@1.1001:SubfileReference">
    <vt:lpwstr>IV.8-BO4207.6.1/17/9</vt:lpwstr>
  </property>
  <property fmtid="{D5CDD505-2E9C-101B-9397-08002B2CF9AE}" pid="179" name="FSC#ATSTATECFG@1.1001:Clause">
    <vt:lpwstr/>
  </property>
  <property fmtid="{D5CDD505-2E9C-101B-9397-08002B2CF9AE}" pid="180" name="FSC#ATSTATECFG@1.1001:ApprovedSignature">
    <vt:lpwstr/>
  </property>
  <property fmtid="{D5CDD505-2E9C-101B-9397-08002B2CF9AE}" pid="181" name="FSC#ATSTATECFG@1.1001:BankAccount">
    <vt:lpwstr/>
  </property>
  <property fmtid="{D5CDD505-2E9C-101B-9397-08002B2CF9AE}" pid="182" name="FSC#ATSTATECFG@1.1001:BankAccountOwner">
    <vt:lpwstr/>
  </property>
  <property fmtid="{D5CDD505-2E9C-101B-9397-08002B2CF9AE}" pid="183" name="FSC#ATSTATECFG@1.1001:BankInstitute">
    <vt:lpwstr/>
  </property>
  <property fmtid="{D5CDD505-2E9C-101B-9397-08002B2CF9AE}" pid="184" name="FSC#ATSTATECFG@1.1001:BankAccountID">
    <vt:lpwstr/>
  </property>
  <property fmtid="{D5CDD505-2E9C-101B-9397-08002B2CF9AE}" pid="185" name="FSC#ATSTATECFG@1.1001:BankAccountIBAN">
    <vt:lpwstr/>
  </property>
  <property fmtid="{D5CDD505-2E9C-101B-9397-08002B2CF9AE}" pid="186" name="FSC#ATSTATECFG@1.1001:BankAccountBIC">
    <vt:lpwstr/>
  </property>
  <property fmtid="{D5CDD505-2E9C-101B-9397-08002B2CF9AE}" pid="187" name="FSC#ATSTATECFG@1.1001:BankName">
    <vt:lpwstr/>
  </property>
  <property fmtid="{D5CDD505-2E9C-101B-9397-08002B2CF9AE}" pid="188" name="FSC#COOELAK@1.1001:ObjectAddressees">
    <vt:lpwstr>Alle privaten Mittelschulen (per OWA)_x000d_
Alle Schulämter (per OWA)_x000d_
Sandra Schmedemann, im Hause _x000d_
Dr. Florian Bär, im Hause _x000d_
Dr. Gisela Stückl, im Hause _x000d_
Haushalt StMUK_x000d_
Sibylle Ludovisy, im Hause _x000d_
Alexandra Brumann, im Hause _x000d_
Severin Gora, im Hause _x000d_
</vt:lpwstr>
  </property>
  <property fmtid="{D5CDD505-2E9C-101B-9397-08002B2CF9AE}" pid="189" name="FSC#COOELAK@1.1001:replyreference">
    <vt:lpwstr/>
  </property>
  <property fmtid="{D5CDD505-2E9C-101B-9397-08002B2CF9AE}" pid="190" name="FSC#COOELAK@1.1001:OfficeHours">
    <vt:lpwstr/>
  </property>
  <property fmtid="{D5CDD505-2E9C-101B-9397-08002B2CF9AE}" pid="191" name="FSC#FSCGOVDE@1.1001:FileRefOUEmail">
    <vt:lpwstr/>
  </property>
  <property fmtid="{D5CDD505-2E9C-101B-9397-08002B2CF9AE}" pid="192" name="FSC#FSCGOVDE@1.1001:ProcedureReference">
    <vt:lpwstr>BO4207.6.1/17</vt:lpwstr>
  </property>
  <property fmtid="{D5CDD505-2E9C-101B-9397-08002B2CF9AE}" pid="193" name="FSC#FSCGOVDE@1.1001:FileSubject">
    <vt:lpwstr>Ganztagsangebote an Schulen, gebundene Form</vt:lpwstr>
  </property>
  <property fmtid="{D5CDD505-2E9C-101B-9397-08002B2CF9AE}" pid="194" name="FSC#FSCGOVDE@1.1001:ProcedureSubject">
    <vt:lpwstr>Antragsunterlagen GGTS</vt:lpwstr>
  </property>
  <property fmtid="{D5CDD505-2E9C-101B-9397-08002B2CF9AE}" pid="195" name="FSC#FSCGOVDE@1.1001:SignFinalVersionBy">
    <vt:lpwstr>Brumann, Alexandra, StMUK</vt:lpwstr>
  </property>
  <property fmtid="{D5CDD505-2E9C-101B-9397-08002B2CF9AE}" pid="196" name="FSC#FSCGOVDE@1.1001:SignFinalVersionAt">
    <vt:lpwstr>14.03.2022</vt:lpwstr>
  </property>
  <property fmtid="{D5CDD505-2E9C-101B-9397-08002B2CF9AE}" pid="197" name="FSC#FSCGOVDE@1.1001:ProcedureRefBarCode">
    <vt:lpwstr>*BO4207.6.1/17*</vt:lpwstr>
  </property>
  <property fmtid="{D5CDD505-2E9C-101B-9397-08002B2CF9AE}" pid="198" name="FSC#FSCGOVDE@1.1001:FileAddSubj">
    <vt:lpwstr/>
  </property>
  <property fmtid="{D5CDD505-2E9C-101B-9397-08002B2CF9AE}" pid="199" name="FSC#FSCGOVDE@1.1001:DocumentSubj">
    <vt:lpwstr>Antragsverfahren zum gebundenen Ganztag - Zeitplan_x000d_
Antragsverfahren GGTS  2022-2023 - MS (staatl.)_Rückmeldung IV.8</vt:lpwstr>
  </property>
  <property fmtid="{D5CDD505-2E9C-101B-9397-08002B2CF9AE}" pid="200" name="FSC#FSCGOVDE@1.1001:FileRel">
    <vt:lpwstr/>
  </property>
  <property fmtid="{D5CDD505-2E9C-101B-9397-08002B2CF9AE}" pid="201" name="FSC#DEPRECONFIG@15.1001:DocumentTitle">
    <vt:lpwstr>privat</vt:lpwstr>
  </property>
  <property fmtid="{D5CDD505-2E9C-101B-9397-08002B2CF9AE}" pid="202" name="FSC#DEPRECONFIG@15.1001:ProcedureTitle">
    <vt:lpwstr>Antragsverfahren GGTS 2022/2023 </vt:lpwstr>
  </property>
  <property fmtid="{D5CDD505-2E9C-101B-9397-08002B2CF9AE}" pid="203" name="FSC#DEPRECONFIG@15.1001:AuthorTitle">
    <vt:lpwstr/>
  </property>
  <property fmtid="{D5CDD505-2E9C-101B-9397-08002B2CF9AE}" pid="204" name="FSC#DEPRECONFIG@15.1001:AuthorSalution">
    <vt:lpwstr>Herr</vt:lpwstr>
  </property>
  <property fmtid="{D5CDD505-2E9C-101B-9397-08002B2CF9AE}" pid="205" name="FSC#DEPRECONFIG@15.1001:AuthorName">
    <vt:lpwstr>Severin Gora</vt:lpwstr>
  </property>
  <property fmtid="{D5CDD505-2E9C-101B-9397-08002B2CF9AE}" pid="206" name="FSC#DEPRECONFIG@15.1001:AuthorMail">
    <vt:lpwstr>severin.gora@stmuk.bayern.de</vt:lpwstr>
  </property>
  <property fmtid="{D5CDD505-2E9C-101B-9397-08002B2CF9AE}" pid="207" name="FSC#DEPRECONFIG@15.1001:AuthorTelephone">
    <vt:lpwstr>1627</vt:lpwstr>
  </property>
  <property fmtid="{D5CDD505-2E9C-101B-9397-08002B2CF9AE}" pid="208" name="FSC#DEPRECONFIG@15.1001:AuthorFax">
    <vt:lpwstr/>
  </property>
  <property fmtid="{D5CDD505-2E9C-101B-9397-08002B2CF9AE}" pid="209" name="FSC#DEPRECONFIG@15.1001:AuthorOE">
    <vt:lpwstr>IV.8 (Referat IV.8 (StMUK))</vt:lpwstr>
  </property>
  <property fmtid="{D5CDD505-2E9C-101B-9397-08002B2CF9AE}" pid="210" name="FSC#COOSYSTEM@1.1:Container">
    <vt:lpwstr>COO.4001.106.7.1758086</vt:lpwstr>
  </property>
  <property fmtid="{D5CDD505-2E9C-101B-9397-08002B2CF9AE}" pid="211" name="FSC#FSCFOLIO@1.1001:docpropproject">
    <vt:lpwstr/>
  </property>
  <property fmtid="{D5CDD505-2E9C-101B-9397-08002B2CF9AE}" pid="212" name="FSC$NOPARSEFILE">
    <vt:bool>true</vt:bool>
  </property>
</Properties>
</file>